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FCD6A" w14:textId="3D961472" w:rsidR="00766F7A" w:rsidRDefault="00A76EB0" w:rsidP="000732C2">
      <w:pPr>
        <w:spacing w:after="0"/>
        <w:jc w:val="center"/>
      </w:pPr>
      <w:r>
        <w:rPr>
          <w:noProof/>
          <w:lang w:eastAsia="fr-FR"/>
        </w:rPr>
        <w:drawing>
          <wp:anchor distT="0" distB="0" distL="114300" distR="114300" simplePos="0" relativeHeight="251657728" behindDoc="0" locked="0" layoutInCell="1" allowOverlap="1" wp14:anchorId="419B37AD" wp14:editId="3063257E">
            <wp:simplePos x="0" y="0"/>
            <wp:positionH relativeFrom="column">
              <wp:posOffset>-385445</wp:posOffset>
            </wp:positionH>
            <wp:positionV relativeFrom="paragraph">
              <wp:posOffset>-562610</wp:posOffset>
            </wp:positionV>
            <wp:extent cx="7817643" cy="2552700"/>
            <wp:effectExtent l="0" t="0" r="571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b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7643" cy="2552700"/>
                    </a:xfrm>
                    <a:prstGeom prst="rect">
                      <a:avLst/>
                    </a:prstGeom>
                    <a:ln>
                      <a:noFill/>
                    </a:ln>
                  </pic:spPr>
                </pic:pic>
              </a:graphicData>
            </a:graphic>
            <wp14:sizeRelH relativeFrom="margin">
              <wp14:pctWidth>0</wp14:pctWidth>
            </wp14:sizeRelH>
            <wp14:sizeRelV relativeFrom="margin">
              <wp14:pctHeight>0</wp14:pctHeight>
            </wp14:sizeRelV>
          </wp:anchor>
        </w:drawing>
      </w:r>
    </w:p>
    <w:p w14:paraId="7CDC0061" w14:textId="77777777" w:rsidR="00A76EB0" w:rsidRDefault="00A76EB0" w:rsidP="002615CF">
      <w:pPr>
        <w:jc w:val="center"/>
      </w:pPr>
    </w:p>
    <w:p w14:paraId="39AF85F9" w14:textId="77777777" w:rsidR="00CF3D2B" w:rsidRDefault="00CF3D2B" w:rsidP="00CF3D2B"/>
    <w:p w14:paraId="09D8A0EC" w14:textId="299F45D9" w:rsidR="006C4B65" w:rsidRDefault="006C4B65" w:rsidP="00CF3D2B"/>
    <w:p w14:paraId="60D6F09C" w14:textId="1DCCED62" w:rsidR="003E444F" w:rsidRDefault="003E444F" w:rsidP="00CF3D2B"/>
    <w:p w14:paraId="59BB8F42" w14:textId="3E81DD76" w:rsidR="003E444F" w:rsidRDefault="003E444F" w:rsidP="00CF3D2B"/>
    <w:p w14:paraId="38B84991" w14:textId="7332CE62" w:rsidR="002D481D" w:rsidRDefault="002D481D" w:rsidP="002D481D">
      <w:pPr>
        <w:tabs>
          <w:tab w:val="left" w:pos="5245"/>
          <w:tab w:val="left" w:pos="8670"/>
        </w:tabs>
        <w:spacing w:after="0"/>
        <w:ind w:right="-567"/>
        <w:jc w:val="left"/>
        <w:rPr>
          <w:color w:val="080B17"/>
          <w:sz w:val="52"/>
        </w:rPr>
      </w:pPr>
    </w:p>
    <w:p w14:paraId="7E3811E6" w14:textId="3D1DF129" w:rsidR="000732C2" w:rsidRPr="000732C2" w:rsidRDefault="002D481D" w:rsidP="002D481D">
      <w:pPr>
        <w:tabs>
          <w:tab w:val="left" w:pos="5245"/>
          <w:tab w:val="left" w:pos="8670"/>
        </w:tabs>
        <w:spacing w:after="0"/>
        <w:ind w:right="-567"/>
        <w:jc w:val="left"/>
        <w:rPr>
          <w:color w:val="080B17"/>
          <w:sz w:val="52"/>
        </w:rPr>
      </w:pPr>
      <w:r w:rsidRPr="000732C2">
        <w:rPr>
          <w:noProof/>
          <w:color w:val="080B17"/>
          <w:sz w:val="52"/>
          <w:lang w:eastAsia="fr-FR"/>
        </w:rPr>
        <w:drawing>
          <wp:anchor distT="0" distB="0" distL="114300" distR="114300" simplePos="0" relativeHeight="251658752" behindDoc="0" locked="0" layoutInCell="1" allowOverlap="1" wp14:anchorId="7E2650CE" wp14:editId="4CC5D20C">
            <wp:simplePos x="0" y="0"/>
            <wp:positionH relativeFrom="column">
              <wp:posOffset>1371600</wp:posOffset>
            </wp:positionH>
            <wp:positionV relativeFrom="paragraph">
              <wp:posOffset>363220</wp:posOffset>
            </wp:positionV>
            <wp:extent cx="4102100" cy="199644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02100" cy="1996440"/>
                    </a:xfrm>
                    <a:prstGeom prst="rect">
                      <a:avLst/>
                    </a:prstGeom>
                  </pic:spPr>
                </pic:pic>
              </a:graphicData>
            </a:graphic>
            <wp14:sizeRelH relativeFrom="margin">
              <wp14:pctWidth>0</wp14:pctWidth>
            </wp14:sizeRelH>
            <wp14:sizeRelV relativeFrom="margin">
              <wp14:pctHeight>0</wp14:pctHeight>
            </wp14:sizeRelV>
          </wp:anchor>
        </w:drawing>
      </w:r>
      <w:r>
        <w:rPr>
          <w:color w:val="080B17"/>
          <w:sz w:val="52"/>
        </w:rPr>
        <w:br w:type="textWrapping" w:clear="all"/>
      </w:r>
    </w:p>
    <w:p w14:paraId="239D004A" w14:textId="77F053CF" w:rsidR="00A76EB0" w:rsidRDefault="00A76EB0" w:rsidP="00A76EB0">
      <w:pPr>
        <w:spacing w:after="0"/>
        <w:jc w:val="center"/>
        <w:rPr>
          <w:b/>
          <w:bCs/>
        </w:rPr>
      </w:pPr>
    </w:p>
    <w:p w14:paraId="095EB6C5" w14:textId="02EC2729" w:rsidR="00A76EB0" w:rsidRDefault="002D481D" w:rsidP="00A76EB0">
      <w:pPr>
        <w:spacing w:after="0"/>
        <w:jc w:val="center"/>
        <w:rPr>
          <w:b/>
          <w:bCs/>
        </w:rPr>
      </w:pPr>
      <w:r>
        <w:rPr>
          <w:noProof/>
          <w:lang w:eastAsia="fr-FR"/>
        </w:rPr>
        <mc:AlternateContent>
          <mc:Choice Requires="wps">
            <w:drawing>
              <wp:anchor distT="0" distB="0" distL="114300" distR="114300" simplePos="0" relativeHeight="251656704" behindDoc="0" locked="0" layoutInCell="1" allowOverlap="1" wp14:anchorId="43BC25F8" wp14:editId="791C91FC">
                <wp:simplePos x="0" y="0"/>
                <wp:positionH relativeFrom="column">
                  <wp:posOffset>1294130</wp:posOffset>
                </wp:positionH>
                <wp:positionV relativeFrom="paragraph">
                  <wp:posOffset>103554</wp:posOffset>
                </wp:positionV>
                <wp:extent cx="4177665" cy="101282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4177665" cy="1012825"/>
                        </a:xfrm>
                        <a:prstGeom prst="rect">
                          <a:avLst/>
                        </a:prstGeom>
                        <a:noFill/>
                        <a:ln w="6350">
                          <a:noFill/>
                        </a:ln>
                      </wps:spPr>
                      <wps:txbx>
                        <w:txbxContent>
                          <w:p w14:paraId="27B8ED68" w14:textId="77777777" w:rsidR="002D481D" w:rsidRPr="003B0A77" w:rsidRDefault="00A76EB0" w:rsidP="002D481D">
                            <w:pPr>
                              <w:tabs>
                                <w:tab w:val="left" w:pos="8670"/>
                              </w:tabs>
                              <w:spacing w:after="0"/>
                              <w:ind w:left="-142" w:right="-228"/>
                              <w:jc w:val="center"/>
                              <w:rPr>
                                <w:b/>
                                <w:bCs/>
                                <w:color w:val="080B17"/>
                                <w:sz w:val="40"/>
                                <w:szCs w:val="16"/>
                              </w:rPr>
                            </w:pPr>
                            <w:r w:rsidRPr="003B0A77">
                              <w:rPr>
                                <w:b/>
                                <w:bCs/>
                                <w:color w:val="080B17"/>
                                <w:sz w:val="40"/>
                                <w:szCs w:val="16"/>
                              </w:rPr>
                              <w:t>PRIX DE L’INNOVATION</w:t>
                            </w:r>
                            <w:r w:rsidR="000732C2" w:rsidRPr="003B0A77">
                              <w:rPr>
                                <w:b/>
                                <w:bCs/>
                                <w:color w:val="080B17"/>
                                <w:sz w:val="40"/>
                                <w:szCs w:val="16"/>
                              </w:rPr>
                              <w:t xml:space="preserve"> </w:t>
                            </w:r>
                            <w:r w:rsidRPr="003B0A77">
                              <w:rPr>
                                <w:b/>
                                <w:bCs/>
                                <w:color w:val="080B17"/>
                                <w:sz w:val="40"/>
                                <w:szCs w:val="16"/>
                              </w:rPr>
                              <w:t>RH 202</w:t>
                            </w:r>
                            <w:r w:rsidR="000732C2" w:rsidRPr="003B0A77">
                              <w:rPr>
                                <w:b/>
                                <w:bCs/>
                                <w:color w:val="080B17"/>
                                <w:sz w:val="40"/>
                                <w:szCs w:val="16"/>
                              </w:rPr>
                              <w:t>0</w:t>
                            </w:r>
                          </w:p>
                          <w:p w14:paraId="1231A04B" w14:textId="0DC70935" w:rsidR="00A76EB0" w:rsidRPr="002D481D" w:rsidRDefault="000732C2" w:rsidP="002D481D">
                            <w:pPr>
                              <w:tabs>
                                <w:tab w:val="left" w:pos="8670"/>
                              </w:tabs>
                              <w:spacing w:after="0"/>
                              <w:ind w:left="-142" w:right="-228"/>
                              <w:jc w:val="center"/>
                              <w:rPr>
                                <w:b/>
                                <w:bCs/>
                                <w:color w:val="080B17"/>
                                <w:sz w:val="40"/>
                                <w:szCs w:val="16"/>
                              </w:rPr>
                            </w:pPr>
                            <w:r w:rsidRPr="002D481D">
                              <w:rPr>
                                <w:b/>
                                <w:bCs/>
                                <w:color w:val="080B17"/>
                                <w:sz w:val="11"/>
                                <w:szCs w:val="2"/>
                              </w:rPr>
                              <w:br/>
                            </w:r>
                            <w:r w:rsidR="00A76EB0" w:rsidRPr="002D481D">
                              <w:rPr>
                                <w:b/>
                                <w:bCs/>
                                <w:color w:val="D8A730"/>
                                <w:sz w:val="50"/>
                                <w:szCs w:val="50"/>
                              </w:rPr>
                              <w:t>Dossier de candidature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C25F8" id="_x0000_t202" coordsize="21600,21600" o:spt="202" path="m,l,21600r21600,l21600,xe">
                <v:stroke joinstyle="miter"/>
                <v:path gradientshapeok="t" o:connecttype="rect"/>
              </v:shapetype>
              <v:shape id="Zone de texte 1" o:spid="_x0000_s1026" type="#_x0000_t202" style="position:absolute;left:0;text-align:left;margin-left:101.9pt;margin-top:8.15pt;width:328.95pt;height:7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" filled="f" stroked="f" strokeweight=".5pt">
                <v:textbox>
                  <w:txbxContent>
                    <w:p w14:paraId="27B8ED68" w14:textId="77777777" w:rsidR="002D481D" w:rsidRPr="003B0A77" w:rsidRDefault="00A76EB0" w:rsidP="002D481D">
                      <w:pPr>
                        <w:tabs>
                          <w:tab w:val="left" w:pos="8670"/>
                        </w:tabs>
                        <w:spacing w:after="0"/>
                        <w:ind w:left="-142" w:right="-228"/>
                        <w:jc w:val="center"/>
                        <w:rPr>
                          <w:b/>
                          <w:bCs/>
                          <w:color w:val="080B17"/>
                          <w:sz w:val="40"/>
                          <w:szCs w:val="16"/>
                        </w:rPr>
                      </w:pPr>
                      <w:r w:rsidRPr="003B0A77">
                        <w:rPr>
                          <w:b/>
                          <w:bCs/>
                          <w:color w:val="080B17"/>
                          <w:sz w:val="40"/>
                          <w:szCs w:val="16"/>
                        </w:rPr>
                        <w:t>PRIX DE L’INNOVATION</w:t>
                      </w:r>
                      <w:r w:rsidR="000732C2" w:rsidRPr="003B0A77">
                        <w:rPr>
                          <w:b/>
                          <w:bCs/>
                          <w:color w:val="080B17"/>
                          <w:sz w:val="40"/>
                          <w:szCs w:val="16"/>
                        </w:rPr>
                        <w:t xml:space="preserve"> </w:t>
                      </w:r>
                      <w:r w:rsidRPr="003B0A77">
                        <w:rPr>
                          <w:b/>
                          <w:bCs/>
                          <w:color w:val="080B17"/>
                          <w:sz w:val="40"/>
                          <w:szCs w:val="16"/>
                        </w:rPr>
                        <w:t>RH 202</w:t>
                      </w:r>
                      <w:r w:rsidR="000732C2" w:rsidRPr="003B0A77">
                        <w:rPr>
                          <w:b/>
                          <w:bCs/>
                          <w:color w:val="080B17"/>
                          <w:sz w:val="40"/>
                          <w:szCs w:val="16"/>
                        </w:rPr>
                        <w:t>0</w:t>
                      </w:r>
                    </w:p>
                    <w:p w14:paraId="1231A04B" w14:textId="0DC70935" w:rsidR="00A76EB0" w:rsidRPr="002D481D" w:rsidRDefault="000732C2" w:rsidP="002D481D">
                      <w:pPr>
                        <w:tabs>
                          <w:tab w:val="left" w:pos="8670"/>
                        </w:tabs>
                        <w:spacing w:after="0"/>
                        <w:ind w:left="-142" w:right="-228"/>
                        <w:jc w:val="center"/>
                        <w:rPr>
                          <w:b/>
                          <w:bCs/>
                          <w:color w:val="080B17"/>
                          <w:sz w:val="40"/>
                          <w:szCs w:val="16"/>
                        </w:rPr>
                      </w:pPr>
                      <w:r w:rsidRPr="002D481D">
                        <w:rPr>
                          <w:b/>
                          <w:bCs/>
                          <w:color w:val="080B17"/>
                          <w:sz w:val="11"/>
                          <w:szCs w:val="2"/>
                        </w:rPr>
                        <w:br/>
                      </w:r>
                      <w:r w:rsidR="00A76EB0" w:rsidRPr="002D481D">
                        <w:rPr>
                          <w:b/>
                          <w:bCs/>
                          <w:color w:val="D8A730"/>
                          <w:sz w:val="50"/>
                          <w:szCs w:val="50"/>
                        </w:rPr>
                        <w:t>Dossier de candidature</w:t>
                      </w:r>
                    </w:p>
                  </w:txbxContent>
                </v:textbox>
                <w10:wrap type="square"/>
              </v:shape>
            </w:pict>
          </mc:Fallback>
        </mc:AlternateContent>
      </w:r>
    </w:p>
    <w:p w14:paraId="51146CF8" w14:textId="25A67007" w:rsidR="00A76EB0" w:rsidRDefault="00A76EB0" w:rsidP="00A76EB0">
      <w:pPr>
        <w:spacing w:after="0"/>
        <w:jc w:val="center"/>
        <w:rPr>
          <w:b/>
          <w:bCs/>
        </w:rPr>
      </w:pPr>
    </w:p>
    <w:p w14:paraId="3A0CAFF7" w14:textId="596DBB32" w:rsidR="00A76EB0" w:rsidRDefault="00A76EB0" w:rsidP="00A76EB0">
      <w:pPr>
        <w:spacing w:after="0"/>
        <w:jc w:val="center"/>
        <w:rPr>
          <w:b/>
          <w:bCs/>
        </w:rPr>
      </w:pPr>
    </w:p>
    <w:p w14:paraId="17EF256F" w14:textId="5CCD2EDA" w:rsidR="00A76EB0" w:rsidRPr="00A76EB0" w:rsidRDefault="002D481D" w:rsidP="00A76EB0">
      <w:pPr>
        <w:spacing w:after="0"/>
        <w:jc w:val="center"/>
        <w:rPr>
          <w:b/>
          <w:bCs/>
        </w:rPr>
      </w:pPr>
      <w:r>
        <w:rPr>
          <w:b/>
          <w:bCs/>
          <w:noProof/>
          <w:lang w:eastAsia="fr-FR"/>
        </w:rPr>
        <mc:AlternateContent>
          <mc:Choice Requires="wps">
            <w:drawing>
              <wp:anchor distT="0" distB="0" distL="114300" distR="114300" simplePos="0" relativeHeight="251659776" behindDoc="0" locked="0" layoutInCell="1" allowOverlap="1" wp14:anchorId="2E14FC39" wp14:editId="6DF73D7F">
                <wp:simplePos x="0" y="0"/>
                <wp:positionH relativeFrom="column">
                  <wp:posOffset>1677477</wp:posOffset>
                </wp:positionH>
                <wp:positionV relativeFrom="paragraph">
                  <wp:posOffset>1146258</wp:posOffset>
                </wp:positionV>
                <wp:extent cx="3431980" cy="2027582"/>
                <wp:effectExtent l="0" t="0" r="10160" b="17145"/>
                <wp:wrapNone/>
                <wp:docPr id="34" name="Zone de texte 34"/>
                <wp:cNvGraphicFramePr/>
                <a:graphic xmlns:a="http://schemas.openxmlformats.org/drawingml/2006/main">
                  <a:graphicData uri="http://schemas.microsoft.com/office/word/2010/wordprocessingShape">
                    <wps:wsp>
                      <wps:cNvSpPr txBox="1"/>
                      <wps:spPr>
                        <a:xfrm>
                          <a:off x="0" y="0"/>
                          <a:ext cx="3431980" cy="2027582"/>
                        </a:xfrm>
                        <a:prstGeom prst="rect">
                          <a:avLst/>
                        </a:prstGeom>
                        <a:solidFill>
                          <a:schemeClr val="lt1"/>
                        </a:solidFill>
                        <a:ln w="6350">
                          <a:solidFill>
                            <a:srgbClr val="D8A730"/>
                          </a:solidFill>
                        </a:ln>
                      </wps:spPr>
                      <wps:txbx>
                        <w:txbxContent>
                          <w:p w14:paraId="03EFB7E6" w14:textId="77777777" w:rsidR="002D481D" w:rsidRPr="002D481D" w:rsidRDefault="002D481D" w:rsidP="002D481D">
                            <w:pPr>
                              <w:spacing w:after="0"/>
                              <w:ind w:left="-3720" w:right="-233" w:firstLine="3578"/>
                              <w:jc w:val="center"/>
                              <w:rPr>
                                <w:color w:val="D8A730"/>
                                <w:sz w:val="22"/>
                                <w:szCs w:val="22"/>
                              </w:rPr>
                            </w:pPr>
                          </w:p>
                          <w:p w14:paraId="2EFD4257" w14:textId="77777777" w:rsidR="00144A64" w:rsidRDefault="00144A64" w:rsidP="002D481D">
                            <w:pPr>
                              <w:spacing w:after="0"/>
                              <w:ind w:left="-3720" w:right="-233" w:firstLine="3578"/>
                              <w:jc w:val="center"/>
                              <w:rPr>
                                <w:color w:val="000000" w:themeColor="text1"/>
                                <w:sz w:val="22"/>
                                <w:szCs w:val="22"/>
                              </w:rPr>
                            </w:pPr>
                          </w:p>
                          <w:p w14:paraId="460FCE64" w14:textId="1DF083CE" w:rsidR="002D481D" w:rsidRPr="002D481D" w:rsidRDefault="002D481D" w:rsidP="00646CB9">
                            <w:pPr>
                              <w:spacing w:after="0" w:line="276" w:lineRule="auto"/>
                              <w:ind w:left="-3720" w:right="-233" w:firstLine="3578"/>
                              <w:jc w:val="center"/>
                              <w:rPr>
                                <w:color w:val="000000" w:themeColor="text1"/>
                                <w:sz w:val="22"/>
                                <w:szCs w:val="22"/>
                              </w:rPr>
                            </w:pPr>
                            <w:r w:rsidRPr="002D481D">
                              <w:rPr>
                                <w:color w:val="000000" w:themeColor="text1"/>
                                <w:sz w:val="22"/>
                                <w:szCs w:val="22"/>
                              </w:rPr>
                              <w:t>Le dossier ne doit pas dépasser 5 pages</w:t>
                            </w:r>
                          </w:p>
                          <w:p w14:paraId="676DA892" w14:textId="77777777" w:rsidR="002D481D" w:rsidRPr="002D481D" w:rsidRDefault="002D481D" w:rsidP="00646CB9">
                            <w:pPr>
                              <w:spacing w:after="0" w:line="276" w:lineRule="auto"/>
                              <w:ind w:left="-3720" w:right="-233" w:firstLine="3578"/>
                              <w:jc w:val="center"/>
                              <w:rPr>
                                <w:color w:val="000000" w:themeColor="text1"/>
                                <w:sz w:val="10"/>
                                <w:szCs w:val="10"/>
                              </w:rPr>
                            </w:pPr>
                            <w:r w:rsidRPr="002D481D">
                              <w:rPr>
                                <w:color w:val="000000" w:themeColor="text1"/>
                                <w:sz w:val="22"/>
                                <w:szCs w:val="22"/>
                              </w:rPr>
                              <w:t>(hors page de garde et annexes éventuelles)</w:t>
                            </w:r>
                            <w:r w:rsidRPr="002D481D">
                              <w:rPr>
                                <w:color w:val="000000" w:themeColor="text1"/>
                                <w:sz w:val="22"/>
                                <w:szCs w:val="22"/>
                              </w:rPr>
                              <w:br/>
                            </w:r>
                          </w:p>
                          <w:p w14:paraId="74E8C57F" w14:textId="77777777" w:rsidR="002D481D" w:rsidRPr="002D481D" w:rsidRDefault="002D481D" w:rsidP="00646CB9">
                            <w:pPr>
                              <w:spacing w:after="0" w:line="276" w:lineRule="auto"/>
                              <w:ind w:left="-3720" w:right="-233" w:firstLine="3578"/>
                              <w:jc w:val="center"/>
                              <w:rPr>
                                <w:color w:val="000000" w:themeColor="text1"/>
                                <w:sz w:val="22"/>
                                <w:szCs w:val="22"/>
                              </w:rPr>
                            </w:pPr>
                            <w:r w:rsidRPr="002D481D">
                              <w:rPr>
                                <w:color w:val="000000" w:themeColor="text1"/>
                                <w:sz w:val="22"/>
                                <w:szCs w:val="22"/>
                              </w:rPr>
                              <w:t>Merci de le renvoyer par e-mail à :</w:t>
                            </w:r>
                          </w:p>
                          <w:p w14:paraId="20ED9EE3" w14:textId="77777777" w:rsidR="002D481D" w:rsidRPr="002D481D" w:rsidRDefault="002D481D" w:rsidP="00646CB9">
                            <w:pPr>
                              <w:spacing w:after="0" w:line="276" w:lineRule="auto"/>
                              <w:ind w:left="-3720" w:right="-233" w:firstLine="3578"/>
                              <w:jc w:val="center"/>
                              <w:rPr>
                                <w:b/>
                                <w:color w:val="000000" w:themeColor="text1"/>
                                <w:sz w:val="22"/>
                                <w:szCs w:val="22"/>
                                <w:u w:val="single"/>
                              </w:rPr>
                            </w:pPr>
                            <w:r w:rsidRPr="002D481D">
                              <w:rPr>
                                <w:b/>
                                <w:color w:val="000000" w:themeColor="text1"/>
                                <w:sz w:val="22"/>
                                <w:szCs w:val="22"/>
                                <w:u w:val="single"/>
                              </w:rPr>
                              <w:t>communicationfr@morganphilips.com</w:t>
                            </w:r>
                          </w:p>
                          <w:p w14:paraId="56F526C8" w14:textId="77777777" w:rsidR="002D481D" w:rsidRPr="002D481D" w:rsidRDefault="002D481D" w:rsidP="002D481D">
                            <w:pPr>
                              <w:ind w:left="-3720" w:right="-233" w:firstLine="3578"/>
                              <w:jc w:val="center"/>
                              <w:rPr>
                                <w:b/>
                                <w:color w:val="D8A730"/>
                              </w:rPr>
                            </w:pPr>
                          </w:p>
                          <w:p w14:paraId="15DDA8F7" w14:textId="77777777" w:rsidR="002D481D" w:rsidRPr="002D481D" w:rsidRDefault="002D481D" w:rsidP="002D481D">
                            <w:pPr>
                              <w:ind w:left="-3720" w:right="-233" w:firstLine="3578"/>
                              <w:jc w:val="center"/>
                              <w:rPr>
                                <w:color w:val="D8A730"/>
                                <w:sz w:val="28"/>
                                <w:szCs w:val="28"/>
                              </w:rPr>
                            </w:pPr>
                            <w:r w:rsidRPr="00144A64">
                              <w:rPr>
                                <w:b/>
                                <w:color w:val="D8A730"/>
                                <w:sz w:val="28"/>
                                <w:szCs w:val="28"/>
                              </w:rPr>
                              <w:t xml:space="preserve">AVANT </w:t>
                            </w:r>
                            <w:r w:rsidRPr="002D481D">
                              <w:rPr>
                                <w:b/>
                                <w:color w:val="D8A730"/>
                                <w:sz w:val="28"/>
                                <w:szCs w:val="28"/>
                              </w:rPr>
                              <w:t>LE 13 MARS 2020</w:t>
                            </w:r>
                          </w:p>
                          <w:p w14:paraId="4D22D51A" w14:textId="77777777" w:rsidR="002D481D" w:rsidRPr="002D481D" w:rsidRDefault="002D481D" w:rsidP="002D481D">
                            <w:pPr>
                              <w:ind w:right="-233" w:firstLine="3578"/>
                              <w:rPr>
                                <w:color w:val="D8A7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FC39" id="Zone de texte 34" o:spid="_x0000_s1027" type="#_x0000_t202" style="position:absolute;left:0;text-align:left;margin-left:132.1pt;margin-top:90.25pt;width:270.25pt;height:15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" fillcolor="white [3201]" strokecolor="#d8a730" strokeweight=".5pt">
                <v:textbox>
                  <w:txbxContent>
                    <w:p w14:paraId="03EFB7E6" w14:textId="77777777" w:rsidR="002D481D" w:rsidRPr="002D481D" w:rsidRDefault="002D481D" w:rsidP="002D481D">
                      <w:pPr>
                        <w:spacing w:after="0"/>
                        <w:ind w:left="-3720" w:right="-233" w:firstLine="3578"/>
                        <w:jc w:val="center"/>
                        <w:rPr>
                          <w:color w:val="D8A730"/>
                          <w:sz w:val="22"/>
                          <w:szCs w:val="22"/>
                        </w:rPr>
                      </w:pPr>
                    </w:p>
                    <w:p w14:paraId="2EFD4257" w14:textId="77777777" w:rsidR="00144A64" w:rsidRDefault="00144A64" w:rsidP="002D481D">
                      <w:pPr>
                        <w:spacing w:after="0"/>
                        <w:ind w:left="-3720" w:right="-233" w:firstLine="3578"/>
                        <w:jc w:val="center"/>
                        <w:rPr>
                          <w:color w:val="000000" w:themeColor="text1"/>
                          <w:sz w:val="22"/>
                          <w:szCs w:val="22"/>
                        </w:rPr>
                      </w:pPr>
                    </w:p>
                    <w:p w14:paraId="460FCE64" w14:textId="1DF083CE" w:rsidR="002D481D" w:rsidRPr="002D481D" w:rsidRDefault="002D481D" w:rsidP="00646CB9">
                      <w:pPr>
                        <w:spacing w:after="0" w:line="276" w:lineRule="auto"/>
                        <w:ind w:left="-3720" w:right="-233" w:firstLine="3578"/>
                        <w:jc w:val="center"/>
                        <w:rPr>
                          <w:color w:val="000000" w:themeColor="text1"/>
                          <w:sz w:val="22"/>
                          <w:szCs w:val="22"/>
                        </w:rPr>
                      </w:pPr>
                      <w:r w:rsidRPr="002D481D">
                        <w:rPr>
                          <w:color w:val="000000" w:themeColor="text1"/>
                          <w:sz w:val="22"/>
                          <w:szCs w:val="22"/>
                        </w:rPr>
                        <w:t>Le dossier ne doit pas dépasser 5 pages</w:t>
                      </w:r>
                    </w:p>
                    <w:p w14:paraId="676DA892" w14:textId="77777777" w:rsidR="002D481D" w:rsidRPr="002D481D" w:rsidRDefault="002D481D" w:rsidP="00646CB9">
                      <w:pPr>
                        <w:spacing w:after="0" w:line="276" w:lineRule="auto"/>
                        <w:ind w:left="-3720" w:right="-233" w:firstLine="3578"/>
                        <w:jc w:val="center"/>
                        <w:rPr>
                          <w:color w:val="000000" w:themeColor="text1"/>
                          <w:sz w:val="10"/>
                          <w:szCs w:val="10"/>
                        </w:rPr>
                      </w:pPr>
                      <w:r w:rsidRPr="002D481D">
                        <w:rPr>
                          <w:color w:val="000000" w:themeColor="text1"/>
                          <w:sz w:val="22"/>
                          <w:szCs w:val="22"/>
                        </w:rPr>
                        <w:t>(hors page de garde et annexes éventuelles)</w:t>
                      </w:r>
                      <w:r w:rsidRPr="002D481D">
                        <w:rPr>
                          <w:color w:val="000000" w:themeColor="text1"/>
                          <w:sz w:val="22"/>
                          <w:szCs w:val="22"/>
                        </w:rPr>
                        <w:br/>
                      </w:r>
                    </w:p>
                    <w:p w14:paraId="74E8C57F" w14:textId="77777777" w:rsidR="002D481D" w:rsidRPr="002D481D" w:rsidRDefault="002D481D" w:rsidP="00646CB9">
                      <w:pPr>
                        <w:spacing w:after="0" w:line="276" w:lineRule="auto"/>
                        <w:ind w:left="-3720" w:right="-233" w:firstLine="3578"/>
                        <w:jc w:val="center"/>
                        <w:rPr>
                          <w:color w:val="000000" w:themeColor="text1"/>
                          <w:sz w:val="22"/>
                          <w:szCs w:val="22"/>
                        </w:rPr>
                      </w:pPr>
                      <w:r w:rsidRPr="002D481D">
                        <w:rPr>
                          <w:color w:val="000000" w:themeColor="text1"/>
                          <w:sz w:val="22"/>
                          <w:szCs w:val="22"/>
                        </w:rPr>
                        <w:t>Merci de le renvoyer par e-mail à :</w:t>
                      </w:r>
                    </w:p>
                    <w:p w14:paraId="20ED9EE3" w14:textId="77777777" w:rsidR="002D481D" w:rsidRPr="002D481D" w:rsidRDefault="002D481D" w:rsidP="00646CB9">
                      <w:pPr>
                        <w:spacing w:after="0" w:line="276" w:lineRule="auto"/>
                        <w:ind w:left="-3720" w:right="-233" w:firstLine="3578"/>
                        <w:jc w:val="center"/>
                        <w:rPr>
                          <w:b/>
                          <w:color w:val="000000" w:themeColor="text1"/>
                          <w:sz w:val="22"/>
                          <w:szCs w:val="22"/>
                          <w:u w:val="single"/>
                        </w:rPr>
                      </w:pPr>
                      <w:r w:rsidRPr="002D481D">
                        <w:rPr>
                          <w:b/>
                          <w:color w:val="000000" w:themeColor="text1"/>
                          <w:sz w:val="22"/>
                          <w:szCs w:val="22"/>
                          <w:u w:val="single"/>
                        </w:rPr>
                        <w:t>communicationfr@morganphilips.com</w:t>
                      </w:r>
                    </w:p>
                    <w:p w14:paraId="56F526C8" w14:textId="77777777" w:rsidR="002D481D" w:rsidRPr="002D481D" w:rsidRDefault="002D481D" w:rsidP="002D481D">
                      <w:pPr>
                        <w:ind w:left="-3720" w:right="-233" w:firstLine="3578"/>
                        <w:jc w:val="center"/>
                        <w:rPr>
                          <w:b/>
                          <w:color w:val="D8A730"/>
                        </w:rPr>
                      </w:pPr>
                    </w:p>
                    <w:p w14:paraId="15DDA8F7" w14:textId="77777777" w:rsidR="002D481D" w:rsidRPr="002D481D" w:rsidRDefault="002D481D" w:rsidP="002D481D">
                      <w:pPr>
                        <w:ind w:left="-3720" w:right="-233" w:firstLine="3578"/>
                        <w:jc w:val="center"/>
                        <w:rPr>
                          <w:color w:val="D8A730"/>
                          <w:sz w:val="28"/>
                          <w:szCs w:val="28"/>
                        </w:rPr>
                      </w:pPr>
                      <w:r w:rsidRPr="00144A64">
                        <w:rPr>
                          <w:b/>
                          <w:color w:val="D8A730"/>
                          <w:sz w:val="28"/>
                          <w:szCs w:val="28"/>
                        </w:rPr>
                        <w:t xml:space="preserve">AVANT </w:t>
                      </w:r>
                      <w:r w:rsidRPr="002D481D">
                        <w:rPr>
                          <w:b/>
                          <w:color w:val="D8A730"/>
                          <w:sz w:val="28"/>
                          <w:szCs w:val="28"/>
                        </w:rPr>
                        <w:t>LE 13 MARS 2020</w:t>
                      </w:r>
                    </w:p>
                    <w:p w14:paraId="4D22D51A" w14:textId="77777777" w:rsidR="002D481D" w:rsidRPr="002D481D" w:rsidRDefault="002D481D" w:rsidP="002D481D">
                      <w:pPr>
                        <w:ind w:right="-233" w:firstLine="3578"/>
                        <w:rPr>
                          <w:color w:val="D8A730"/>
                        </w:rPr>
                      </w:pPr>
                    </w:p>
                  </w:txbxContent>
                </v:textbox>
              </v:shape>
            </w:pict>
          </mc:Fallback>
        </mc:AlternateContent>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r w:rsidR="00A76EB0" w:rsidRPr="00A76EB0">
        <w:rPr>
          <w:b/>
          <w:bCs/>
        </w:rPr>
        <w:br/>
      </w:r>
    </w:p>
    <w:p w14:paraId="4650DA3C" w14:textId="482D25BE" w:rsidR="006C4B65" w:rsidRDefault="00144A64" w:rsidP="00766F7A">
      <w:r>
        <w:t xml:space="preserve"> </w:t>
      </w:r>
    </w:p>
    <w:p w14:paraId="7F2A217A" w14:textId="0E5345FA" w:rsidR="002D481D" w:rsidRDefault="002D481D" w:rsidP="00766F7A"/>
    <w:p w14:paraId="2BB036A7" w14:textId="77777777" w:rsidR="002D481D" w:rsidRDefault="002D481D" w:rsidP="00766F7A"/>
    <w:p w14:paraId="41C709B1" w14:textId="1B7A066A" w:rsidR="000732C2" w:rsidRDefault="000732C2" w:rsidP="00766F7A"/>
    <w:p w14:paraId="0807191B" w14:textId="199E9BAD" w:rsidR="002D481D" w:rsidRDefault="002D481D" w:rsidP="00766F7A"/>
    <w:p w14:paraId="1BAB48DC" w14:textId="1516E622" w:rsidR="000732C2" w:rsidRDefault="000732C2" w:rsidP="00766F7A"/>
    <w:p w14:paraId="222AB466" w14:textId="77777777" w:rsidR="000732C2" w:rsidRDefault="000732C2" w:rsidP="00766F7A"/>
    <w:p w14:paraId="05D82878" w14:textId="6ED58CC4" w:rsidR="00766F7A" w:rsidRDefault="000732C2" w:rsidP="00766F7A">
      <w:pPr>
        <w:sectPr w:rsidR="00766F7A" w:rsidSect="007E3272">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567" w:left="567" w:header="567" w:footer="510" w:gutter="0"/>
          <w:cols w:space="708"/>
          <w:titlePg/>
          <w:docGrid w:linePitch="360"/>
        </w:sectPr>
      </w:pPr>
      <w:r w:rsidRPr="005A6523">
        <w:rPr>
          <w:noProof/>
          <w:lang w:eastAsia="fr-FR"/>
        </w:rPr>
        <w:drawing>
          <wp:anchor distT="0" distB="0" distL="114300" distR="114300" simplePos="0" relativeHeight="251655680" behindDoc="0" locked="0" layoutInCell="1" allowOverlap="1" wp14:anchorId="7BD1812D" wp14:editId="7CABE5DC">
            <wp:simplePos x="0" y="0"/>
            <wp:positionH relativeFrom="column">
              <wp:posOffset>-386080</wp:posOffset>
            </wp:positionH>
            <wp:positionV relativeFrom="paragraph">
              <wp:posOffset>901065</wp:posOffset>
            </wp:positionV>
            <wp:extent cx="7845425" cy="790869"/>
            <wp:effectExtent l="0" t="0" r="3175" b="9525"/>
            <wp:wrapNone/>
            <wp:docPr id="2" name="Image 2" descr="C:\Users\msalagnac\Downloads\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alagnac\Downloads\footer_foo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5425" cy="790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B02B9" w14:textId="29ACE8AD" w:rsidR="00253454" w:rsidRPr="00646CB9" w:rsidRDefault="00673637" w:rsidP="00253454">
      <w:pPr>
        <w:pStyle w:val="Titre1"/>
        <w:tabs>
          <w:tab w:val="left" w:pos="567"/>
        </w:tabs>
        <w:jc w:val="left"/>
        <w:rPr>
          <w:b/>
          <w:bCs/>
          <w:color w:val="D8A730"/>
        </w:rPr>
      </w:pPr>
      <w:r w:rsidRPr="00646CB9">
        <w:rPr>
          <w:b/>
          <w:bCs/>
          <w:color w:val="D8A730"/>
        </w:rPr>
        <w:lastRenderedPageBreak/>
        <w:t>QU’EST-CE QUE LE PRIX DE L</w:t>
      </w:r>
      <w:r w:rsidR="00D34B5B" w:rsidRPr="00646CB9">
        <w:rPr>
          <w:b/>
          <w:bCs/>
          <w:color w:val="D8A730"/>
        </w:rPr>
        <w:t>’</w:t>
      </w:r>
      <w:r w:rsidR="006405A8" w:rsidRPr="00646CB9">
        <w:rPr>
          <w:b/>
          <w:bCs/>
          <w:color w:val="D8A730"/>
        </w:rPr>
        <w:t>INNOVATION</w:t>
      </w:r>
      <w:r w:rsidRPr="00646CB9">
        <w:rPr>
          <w:b/>
          <w:bCs/>
          <w:color w:val="D8A730"/>
        </w:rPr>
        <w:t xml:space="preserve"> RH ?</w:t>
      </w:r>
    </w:p>
    <w:p w14:paraId="7F169AEE" w14:textId="39BCACAD" w:rsidR="00673637" w:rsidRPr="00646CB9" w:rsidRDefault="00673637" w:rsidP="00646CB9">
      <w:pPr>
        <w:pStyle w:val="Titre1"/>
        <w:tabs>
          <w:tab w:val="left" w:pos="567"/>
        </w:tabs>
        <w:spacing w:line="276" w:lineRule="auto"/>
        <w:rPr>
          <w:color w:val="000000" w:themeColor="text1"/>
          <w:sz w:val="20"/>
          <w:szCs w:val="20"/>
        </w:rPr>
      </w:pPr>
      <w:r w:rsidRPr="00646CB9">
        <w:rPr>
          <w:color w:val="000000" w:themeColor="text1"/>
          <w:sz w:val="20"/>
          <w:szCs w:val="20"/>
        </w:rPr>
        <w:t xml:space="preserve">Créé en 2003 à l’initiative de </w:t>
      </w:r>
      <w:r w:rsidR="0002215B" w:rsidRPr="00646CB9">
        <w:rPr>
          <w:color w:val="000000" w:themeColor="text1"/>
          <w:sz w:val="20"/>
          <w:szCs w:val="20"/>
        </w:rPr>
        <w:t>Morgan Philips</w:t>
      </w:r>
      <w:r w:rsidRPr="00646CB9">
        <w:rPr>
          <w:color w:val="000000" w:themeColor="text1"/>
          <w:sz w:val="20"/>
          <w:szCs w:val="20"/>
        </w:rPr>
        <w:t>,</w:t>
      </w:r>
      <w:r w:rsidR="0002215B" w:rsidRPr="00646CB9">
        <w:rPr>
          <w:color w:val="000000" w:themeColor="text1"/>
          <w:sz w:val="20"/>
          <w:szCs w:val="20"/>
        </w:rPr>
        <w:t xml:space="preserve"> de </w:t>
      </w:r>
      <w:proofErr w:type="spellStart"/>
      <w:r w:rsidR="0002215B" w:rsidRPr="00646CB9">
        <w:rPr>
          <w:color w:val="000000" w:themeColor="text1"/>
          <w:sz w:val="20"/>
          <w:szCs w:val="20"/>
        </w:rPr>
        <w:t>Fyte</w:t>
      </w:r>
      <w:proofErr w:type="spellEnd"/>
      <w:r w:rsidR="0002215B" w:rsidRPr="00646CB9">
        <w:rPr>
          <w:color w:val="000000" w:themeColor="text1"/>
          <w:sz w:val="20"/>
          <w:szCs w:val="20"/>
        </w:rPr>
        <w:t>,</w:t>
      </w:r>
      <w:r w:rsidRPr="00646CB9">
        <w:rPr>
          <w:color w:val="000000" w:themeColor="text1"/>
          <w:sz w:val="20"/>
          <w:szCs w:val="20"/>
        </w:rPr>
        <w:t xml:space="preserve"> </w:t>
      </w:r>
      <w:r w:rsidR="00A41AD8" w:rsidRPr="00646CB9">
        <w:rPr>
          <w:color w:val="000000" w:themeColor="text1"/>
          <w:sz w:val="20"/>
          <w:szCs w:val="20"/>
        </w:rPr>
        <w:t xml:space="preserve">de </w:t>
      </w:r>
      <w:proofErr w:type="spellStart"/>
      <w:r w:rsidR="00A41AD8" w:rsidRPr="00646CB9">
        <w:rPr>
          <w:color w:val="000000" w:themeColor="text1"/>
          <w:sz w:val="20"/>
          <w:szCs w:val="20"/>
        </w:rPr>
        <w:t>Cadremploi</w:t>
      </w:r>
      <w:proofErr w:type="spellEnd"/>
      <w:r w:rsidR="00A41AD8" w:rsidRPr="00646CB9">
        <w:rPr>
          <w:color w:val="000000" w:themeColor="text1"/>
          <w:sz w:val="20"/>
          <w:szCs w:val="20"/>
        </w:rPr>
        <w:t xml:space="preserve"> et </w:t>
      </w:r>
      <w:r w:rsidR="0002215B" w:rsidRPr="00646CB9">
        <w:rPr>
          <w:color w:val="000000" w:themeColor="text1"/>
          <w:sz w:val="20"/>
          <w:szCs w:val="20"/>
        </w:rPr>
        <w:t>de Figaro Décideurs</w:t>
      </w:r>
      <w:r w:rsidRPr="00646CB9">
        <w:rPr>
          <w:color w:val="000000" w:themeColor="text1"/>
          <w:sz w:val="20"/>
          <w:szCs w:val="20"/>
        </w:rPr>
        <w:t xml:space="preserve">, le Prix de </w:t>
      </w:r>
      <w:r w:rsidR="005F1459" w:rsidRPr="00646CB9">
        <w:rPr>
          <w:color w:val="000000" w:themeColor="text1"/>
          <w:sz w:val="20"/>
          <w:szCs w:val="20"/>
        </w:rPr>
        <w:t xml:space="preserve">l’innovation </w:t>
      </w:r>
      <w:r w:rsidRPr="00646CB9">
        <w:rPr>
          <w:color w:val="000000" w:themeColor="text1"/>
          <w:sz w:val="20"/>
          <w:szCs w:val="20"/>
        </w:rPr>
        <w:t xml:space="preserve">RH répond à la volonté du Jury </w:t>
      </w:r>
      <w:r w:rsidR="005F1459" w:rsidRPr="00646CB9">
        <w:rPr>
          <w:color w:val="000000" w:themeColor="text1"/>
          <w:sz w:val="20"/>
          <w:szCs w:val="20"/>
        </w:rPr>
        <w:t xml:space="preserve">et des organisateurs </w:t>
      </w:r>
      <w:r w:rsidRPr="00646CB9">
        <w:rPr>
          <w:color w:val="000000" w:themeColor="text1"/>
          <w:sz w:val="20"/>
          <w:szCs w:val="20"/>
        </w:rPr>
        <w:t>de valoriser un projet RH d’une entreprise/organisation.</w:t>
      </w:r>
      <w:r w:rsidR="00253454" w:rsidRPr="00646CB9">
        <w:rPr>
          <w:color w:val="000000" w:themeColor="text1"/>
          <w:sz w:val="20"/>
          <w:szCs w:val="20"/>
        </w:rPr>
        <w:t xml:space="preserve"> </w:t>
      </w:r>
      <w:r w:rsidRPr="00646CB9">
        <w:rPr>
          <w:color w:val="000000" w:themeColor="text1"/>
          <w:sz w:val="20"/>
          <w:szCs w:val="20"/>
        </w:rPr>
        <w:t>Le Prix de l’I</w:t>
      </w:r>
      <w:r w:rsidR="006405A8" w:rsidRPr="00646CB9">
        <w:rPr>
          <w:color w:val="000000" w:themeColor="text1"/>
          <w:sz w:val="20"/>
          <w:szCs w:val="20"/>
        </w:rPr>
        <w:t>nnovation</w:t>
      </w:r>
      <w:r w:rsidRPr="00646CB9">
        <w:rPr>
          <w:color w:val="000000" w:themeColor="text1"/>
          <w:sz w:val="20"/>
          <w:szCs w:val="20"/>
        </w:rPr>
        <w:t xml:space="preserve"> RH récompense une équipe et ses réalisations. Ce Prix a permis de récompenser des initiatives menées dans des structures de toute taille et de tout secteur. </w:t>
      </w:r>
    </w:p>
    <w:p w14:paraId="21429B51" w14:textId="50105594" w:rsidR="006C4B65" w:rsidRPr="00646CB9" w:rsidRDefault="00673637" w:rsidP="00646CB9">
      <w:pPr>
        <w:spacing w:line="276" w:lineRule="auto"/>
        <w:rPr>
          <w:color w:val="080B17"/>
          <w:sz w:val="20"/>
          <w:szCs w:val="20"/>
        </w:rPr>
      </w:pPr>
      <w:r w:rsidRPr="00646CB9">
        <w:rPr>
          <w:color w:val="080B17"/>
          <w:sz w:val="20"/>
          <w:szCs w:val="20"/>
        </w:rPr>
        <w:t>Le Prix de l’I</w:t>
      </w:r>
      <w:r w:rsidR="006405A8" w:rsidRPr="00646CB9">
        <w:rPr>
          <w:color w:val="080B17"/>
          <w:sz w:val="20"/>
          <w:szCs w:val="20"/>
        </w:rPr>
        <w:t>nnovation</w:t>
      </w:r>
      <w:r w:rsidRPr="00646CB9">
        <w:rPr>
          <w:color w:val="080B17"/>
          <w:sz w:val="20"/>
          <w:szCs w:val="20"/>
        </w:rPr>
        <w:t xml:space="preserve"> RH, par ses idées novatrices, ses mises en œuvre concrètes, ses démarches</w:t>
      </w:r>
      <w:r w:rsidR="00144A64" w:rsidRPr="00646CB9">
        <w:rPr>
          <w:color w:val="080B17"/>
          <w:sz w:val="20"/>
          <w:szCs w:val="20"/>
        </w:rPr>
        <w:t xml:space="preserve"> </w:t>
      </w:r>
      <w:r w:rsidRPr="00646CB9">
        <w:rPr>
          <w:color w:val="080B17"/>
          <w:sz w:val="20"/>
          <w:szCs w:val="20"/>
        </w:rPr>
        <w:t>originales et ambitieuses, participe également à l’échange de bonnes pratiques dans la profession des RH.</w:t>
      </w:r>
    </w:p>
    <w:p w14:paraId="6966F8BB" w14:textId="77777777" w:rsidR="00253454" w:rsidRDefault="00253454" w:rsidP="00253454">
      <w:pPr>
        <w:pStyle w:val="Titre1"/>
        <w:spacing w:after="120"/>
        <w:jc w:val="left"/>
        <w:rPr>
          <w:color w:val="6B5E4A"/>
          <w:sz w:val="11"/>
        </w:rPr>
      </w:pPr>
    </w:p>
    <w:p w14:paraId="51E5E129" w14:textId="59269D80" w:rsidR="006405A8" w:rsidRPr="00646CB9" w:rsidRDefault="00673637" w:rsidP="00253454">
      <w:pPr>
        <w:pStyle w:val="Titre1"/>
        <w:spacing w:after="120"/>
        <w:jc w:val="left"/>
        <w:rPr>
          <w:b/>
          <w:bCs/>
          <w:color w:val="D8A730"/>
          <w:sz w:val="11"/>
        </w:rPr>
      </w:pPr>
      <w:r w:rsidRPr="00646CB9">
        <w:rPr>
          <w:b/>
          <w:bCs/>
          <w:color w:val="D8A730"/>
        </w:rPr>
        <w:t>LES DERNIE</w:t>
      </w:r>
      <w:r w:rsidR="008A2271" w:rsidRPr="00646CB9">
        <w:rPr>
          <w:b/>
          <w:bCs/>
          <w:color w:val="D8A730"/>
        </w:rPr>
        <w:t>RS LAUR</w:t>
      </w:r>
      <w:r w:rsidR="00B71FD1" w:rsidRPr="00646CB9">
        <w:rPr>
          <w:b/>
          <w:bCs/>
          <w:color w:val="D8A730"/>
        </w:rPr>
        <w:t>É</w:t>
      </w:r>
      <w:r w:rsidR="008A2271" w:rsidRPr="00646CB9">
        <w:rPr>
          <w:b/>
          <w:bCs/>
          <w:color w:val="D8A730"/>
        </w:rPr>
        <w:t>ATS DE L’I</w:t>
      </w:r>
      <w:r w:rsidR="006405A8" w:rsidRPr="00646CB9">
        <w:rPr>
          <w:b/>
          <w:bCs/>
          <w:color w:val="D8A730"/>
        </w:rPr>
        <w:t>NNOVATION</w:t>
      </w:r>
      <w:r w:rsidR="008A2271" w:rsidRPr="00646CB9">
        <w:rPr>
          <w:b/>
          <w:bCs/>
          <w:color w:val="D8A730"/>
        </w:rPr>
        <w:t xml:space="preserve"> RH</w:t>
      </w:r>
      <w:r w:rsidR="002063E8" w:rsidRPr="00646CB9">
        <w:rPr>
          <w:b/>
          <w:bCs/>
          <w:color w:val="D8A730"/>
        </w:rPr>
        <w:br/>
      </w:r>
    </w:p>
    <w:p w14:paraId="7AFBC70B" w14:textId="2C11C79A" w:rsidR="006405A8" w:rsidRPr="00646CB9" w:rsidRDefault="006405A8" w:rsidP="00646CB9">
      <w:pPr>
        <w:spacing w:line="276" w:lineRule="auto"/>
        <w:rPr>
          <w:b/>
          <w:bCs/>
          <w:color w:val="080B17"/>
          <w:sz w:val="20"/>
          <w:szCs w:val="20"/>
        </w:rPr>
      </w:pPr>
      <w:r w:rsidRPr="00646CB9">
        <w:rPr>
          <w:b/>
          <w:color w:val="080B17"/>
          <w:sz w:val="20"/>
          <w:szCs w:val="20"/>
        </w:rPr>
        <w:t>LE LAUREAT 2019</w:t>
      </w:r>
      <w:r w:rsidRPr="00646CB9">
        <w:rPr>
          <w:color w:val="080B17"/>
          <w:sz w:val="20"/>
          <w:szCs w:val="20"/>
        </w:rPr>
        <w:t xml:space="preserve"> : </w:t>
      </w:r>
      <w:proofErr w:type="spellStart"/>
      <w:r w:rsidR="003D2FF0" w:rsidRPr="00646CB9">
        <w:rPr>
          <w:b/>
          <w:bCs/>
          <w:color w:val="080B17"/>
          <w:sz w:val="20"/>
          <w:szCs w:val="20"/>
        </w:rPr>
        <w:t>Exterion</w:t>
      </w:r>
      <w:proofErr w:type="spellEnd"/>
      <w:r w:rsidR="003D2FF0" w:rsidRPr="00646CB9">
        <w:rPr>
          <w:b/>
          <w:bCs/>
          <w:color w:val="080B17"/>
          <w:sz w:val="20"/>
          <w:szCs w:val="20"/>
        </w:rPr>
        <w:t xml:space="preserve"> Media</w:t>
      </w:r>
    </w:p>
    <w:p w14:paraId="280FF971" w14:textId="517C1EA5" w:rsidR="006405A8" w:rsidRPr="00646CB9" w:rsidRDefault="003D2FF0" w:rsidP="00646CB9">
      <w:pPr>
        <w:spacing w:line="276" w:lineRule="auto"/>
        <w:rPr>
          <w:color w:val="080B17"/>
          <w:sz w:val="20"/>
          <w:szCs w:val="20"/>
        </w:rPr>
      </w:pPr>
      <w:r w:rsidRPr="00646CB9">
        <w:rPr>
          <w:color w:val="080B17"/>
          <w:sz w:val="20"/>
          <w:szCs w:val="20"/>
        </w:rPr>
        <w:t xml:space="preserve">Expert média de la mobilité au service des interactions des marques et des consommateurs, </w:t>
      </w:r>
      <w:proofErr w:type="spellStart"/>
      <w:r w:rsidRPr="00646CB9">
        <w:rPr>
          <w:color w:val="080B17"/>
          <w:sz w:val="20"/>
          <w:szCs w:val="20"/>
        </w:rPr>
        <w:t>ExterionMedia</w:t>
      </w:r>
      <w:proofErr w:type="spellEnd"/>
      <w:r w:rsidRPr="00646CB9">
        <w:rPr>
          <w:color w:val="080B17"/>
          <w:sz w:val="20"/>
          <w:szCs w:val="20"/>
        </w:rPr>
        <w:t xml:space="preserve"> France apporte à ses clients un large panel de solutions de communication innovantes et sur-mesure permettant d’allier la puissance de l’Out Of Home et du Digital Out Of Home à l’ultra affinité du Online</w:t>
      </w:r>
      <w:r w:rsidR="006405A8" w:rsidRPr="00646CB9">
        <w:rPr>
          <w:color w:val="080B17"/>
          <w:sz w:val="20"/>
          <w:szCs w:val="20"/>
        </w:rPr>
        <w:t>.</w:t>
      </w:r>
    </w:p>
    <w:tbl>
      <w:tblPr>
        <w:tblStyle w:val="Grilledutableau"/>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50"/>
        <w:gridCol w:w="9638"/>
      </w:tblGrid>
      <w:tr w:rsidR="003D2FF0" w:rsidRPr="00CE482F" w14:paraId="55BE04B1" w14:textId="77777777" w:rsidTr="002063E8">
        <w:trPr>
          <w:trHeight w:val="369"/>
        </w:trPr>
        <w:tc>
          <w:tcPr>
            <w:tcW w:w="850" w:type="dxa"/>
            <w:vAlign w:val="bottom"/>
          </w:tcPr>
          <w:p w14:paraId="1F247B26" w14:textId="77777777" w:rsidR="003D2FF0" w:rsidRPr="00646CB9" w:rsidRDefault="003D2FF0" w:rsidP="00646CB9">
            <w:pPr>
              <w:pStyle w:val="Style1"/>
              <w:spacing w:line="276" w:lineRule="auto"/>
              <w:jc w:val="both"/>
              <w:rPr>
                <w:sz w:val="2"/>
                <w:szCs w:val="2"/>
              </w:rPr>
            </w:pPr>
            <w:r w:rsidRPr="00646CB9">
              <w:rPr>
                <w:sz w:val="2"/>
                <w:szCs w:val="2"/>
              </w:rPr>
              <w:t xml:space="preserve">  </w:t>
            </w:r>
          </w:p>
          <w:p w14:paraId="55952178" w14:textId="77777777" w:rsidR="003D2FF0" w:rsidRPr="00646CB9" w:rsidRDefault="003D2FF0" w:rsidP="00646CB9">
            <w:pPr>
              <w:pStyle w:val="Style1"/>
              <w:spacing w:line="276" w:lineRule="auto"/>
              <w:rPr>
                <w:sz w:val="8"/>
                <w:szCs w:val="8"/>
              </w:rPr>
            </w:pPr>
          </w:p>
          <w:p w14:paraId="5531C911" w14:textId="28D0F2BC" w:rsidR="003D2FF0" w:rsidRPr="00646CB9" w:rsidRDefault="003D2FF0" w:rsidP="00646CB9">
            <w:pPr>
              <w:pStyle w:val="Style1"/>
              <w:spacing w:line="276" w:lineRule="auto"/>
            </w:pPr>
            <w:r w:rsidRPr="00646CB9">
              <w:rPr>
                <w:color w:val="D8A730"/>
              </w:rPr>
              <w:t>2018</w:t>
            </w:r>
          </w:p>
        </w:tc>
        <w:tc>
          <w:tcPr>
            <w:tcW w:w="9638" w:type="dxa"/>
            <w:vAlign w:val="bottom"/>
          </w:tcPr>
          <w:p w14:paraId="71FB6E29" w14:textId="378304BC" w:rsidR="003D2FF0" w:rsidRPr="00646CB9" w:rsidRDefault="003D2FF0" w:rsidP="00646CB9">
            <w:pPr>
              <w:pStyle w:val="Style2"/>
              <w:spacing w:line="276" w:lineRule="auto"/>
              <w:jc w:val="left"/>
              <w:rPr>
                <w:color w:val="3C3C3B" w:themeColor="text2"/>
              </w:rPr>
            </w:pPr>
            <w:r w:rsidRPr="00646CB9">
              <w:rPr>
                <w:color w:val="3C3C3B" w:themeColor="text2"/>
              </w:rPr>
              <w:t>GROUPE UNIBAIL-RODAMCO-WESTFIELD</w:t>
            </w:r>
          </w:p>
        </w:tc>
      </w:tr>
      <w:tr w:rsidR="003D2FF0" w:rsidRPr="00D34B5B" w14:paraId="2F889E9D" w14:textId="77777777" w:rsidTr="00F409F2">
        <w:trPr>
          <w:trHeight w:val="200"/>
        </w:trPr>
        <w:tc>
          <w:tcPr>
            <w:tcW w:w="850" w:type="dxa"/>
            <w:vAlign w:val="bottom"/>
          </w:tcPr>
          <w:p w14:paraId="75C6E66B" w14:textId="2385F57E" w:rsidR="003D2FF0" w:rsidRPr="008C20DE" w:rsidRDefault="003D2FF0" w:rsidP="00646CB9">
            <w:pPr>
              <w:pStyle w:val="Style1"/>
              <w:spacing w:line="276" w:lineRule="auto"/>
              <w:jc w:val="both"/>
              <w:rPr>
                <w:sz w:val="26"/>
                <w:szCs w:val="26"/>
              </w:rPr>
            </w:pPr>
          </w:p>
        </w:tc>
        <w:tc>
          <w:tcPr>
            <w:tcW w:w="9638" w:type="dxa"/>
          </w:tcPr>
          <w:p w14:paraId="6A829B31" w14:textId="35327EE6" w:rsidR="003D2FF0" w:rsidRPr="00D34B5B" w:rsidRDefault="003D2FF0" w:rsidP="00646CB9">
            <w:pPr>
              <w:pStyle w:val="Style2"/>
              <w:numPr>
                <w:ilvl w:val="0"/>
                <w:numId w:val="5"/>
              </w:numPr>
              <w:spacing w:line="276" w:lineRule="auto"/>
              <w:ind w:left="284" w:hanging="283"/>
              <w:jc w:val="left"/>
              <w:rPr>
                <w:b w:val="0"/>
                <w:color w:val="3C3C3B" w:themeColor="text2"/>
                <w:sz w:val="17"/>
                <w:szCs w:val="17"/>
              </w:rPr>
            </w:pPr>
            <w:r>
              <w:rPr>
                <w:b w:val="0"/>
                <w:color w:val="3C3C3B" w:themeColor="text2"/>
                <w:sz w:val="17"/>
                <w:szCs w:val="17"/>
              </w:rPr>
              <w:t>L’UR ACADEMY</w:t>
            </w:r>
          </w:p>
        </w:tc>
      </w:tr>
      <w:tr w:rsidR="000E703F" w14:paraId="282ADA20" w14:textId="77777777" w:rsidTr="002063E8">
        <w:trPr>
          <w:trHeight w:val="369"/>
        </w:trPr>
        <w:tc>
          <w:tcPr>
            <w:tcW w:w="850" w:type="dxa"/>
            <w:vAlign w:val="bottom"/>
          </w:tcPr>
          <w:p w14:paraId="1D06A9CB" w14:textId="77777777" w:rsidR="006405A8" w:rsidRPr="00646CB9" w:rsidRDefault="006405A8" w:rsidP="00646CB9">
            <w:pPr>
              <w:pStyle w:val="Style1"/>
              <w:spacing w:line="276" w:lineRule="auto"/>
              <w:jc w:val="both"/>
              <w:rPr>
                <w:sz w:val="2"/>
                <w:szCs w:val="2"/>
              </w:rPr>
            </w:pPr>
            <w:bookmarkStart w:id="0" w:name="_Hlk534383448"/>
          </w:p>
          <w:p w14:paraId="23AC9921" w14:textId="77777777" w:rsidR="000E703F" w:rsidRPr="00646CB9" w:rsidRDefault="000E703F" w:rsidP="00646CB9">
            <w:pPr>
              <w:pStyle w:val="Style1"/>
              <w:spacing w:line="276" w:lineRule="auto"/>
            </w:pPr>
            <w:r w:rsidRPr="00646CB9">
              <w:rPr>
                <w:color w:val="D8A730"/>
              </w:rPr>
              <w:t>2017</w:t>
            </w:r>
          </w:p>
        </w:tc>
        <w:tc>
          <w:tcPr>
            <w:tcW w:w="9638" w:type="dxa"/>
            <w:vAlign w:val="bottom"/>
          </w:tcPr>
          <w:p w14:paraId="2F7B4C4C" w14:textId="51A9C341" w:rsidR="000E703F" w:rsidRPr="00646CB9" w:rsidRDefault="000E703F" w:rsidP="00646CB9">
            <w:pPr>
              <w:pStyle w:val="Style2"/>
              <w:spacing w:line="276" w:lineRule="auto"/>
              <w:jc w:val="left"/>
              <w:rPr>
                <w:color w:val="3C3C3B" w:themeColor="text2"/>
              </w:rPr>
            </w:pPr>
            <w:r w:rsidRPr="00646CB9">
              <w:rPr>
                <w:color w:val="3C3C3B" w:themeColor="text2"/>
              </w:rPr>
              <w:t>GROUPE SGP</w:t>
            </w:r>
          </w:p>
        </w:tc>
      </w:tr>
      <w:tr w:rsidR="000E703F" w14:paraId="545D24AC" w14:textId="77777777" w:rsidTr="00F409F2">
        <w:trPr>
          <w:trHeight w:val="73"/>
        </w:trPr>
        <w:tc>
          <w:tcPr>
            <w:tcW w:w="850" w:type="dxa"/>
            <w:vAlign w:val="bottom"/>
          </w:tcPr>
          <w:p w14:paraId="0EFEC14A" w14:textId="69EBE6CF" w:rsidR="000E703F" w:rsidRPr="008C20DE" w:rsidRDefault="000E703F" w:rsidP="00646CB9">
            <w:pPr>
              <w:pStyle w:val="Style1"/>
              <w:spacing w:line="276" w:lineRule="auto"/>
              <w:rPr>
                <w:sz w:val="26"/>
                <w:szCs w:val="26"/>
              </w:rPr>
            </w:pPr>
          </w:p>
        </w:tc>
        <w:tc>
          <w:tcPr>
            <w:tcW w:w="9638" w:type="dxa"/>
          </w:tcPr>
          <w:p w14:paraId="5E49E82E" w14:textId="20EEE322" w:rsidR="006405A8" w:rsidRPr="00D34B5B" w:rsidRDefault="000E703F" w:rsidP="00646CB9">
            <w:pPr>
              <w:pStyle w:val="Style2"/>
              <w:numPr>
                <w:ilvl w:val="0"/>
                <w:numId w:val="5"/>
              </w:numPr>
              <w:spacing w:line="276" w:lineRule="auto"/>
              <w:ind w:left="426"/>
              <w:jc w:val="left"/>
              <w:rPr>
                <w:b w:val="0"/>
                <w:color w:val="3C3C3B" w:themeColor="text2"/>
                <w:sz w:val="17"/>
                <w:szCs w:val="17"/>
              </w:rPr>
            </w:pPr>
            <w:r w:rsidRPr="000E703F">
              <w:rPr>
                <w:b w:val="0"/>
                <w:color w:val="3C3C3B" w:themeColor="text2"/>
                <w:sz w:val="17"/>
                <w:szCs w:val="17"/>
              </w:rPr>
              <w:t>L’ENTREPRISE LIBEREE</w:t>
            </w:r>
          </w:p>
        </w:tc>
      </w:tr>
      <w:bookmarkEnd w:id="0"/>
      <w:tr w:rsidR="006050AF" w14:paraId="592975DD" w14:textId="77777777" w:rsidTr="002063E8">
        <w:trPr>
          <w:trHeight w:val="369"/>
        </w:trPr>
        <w:tc>
          <w:tcPr>
            <w:tcW w:w="850" w:type="dxa"/>
            <w:vAlign w:val="bottom"/>
          </w:tcPr>
          <w:p w14:paraId="1454ACE9" w14:textId="77777777" w:rsidR="006050AF" w:rsidRPr="00646CB9" w:rsidRDefault="006050AF" w:rsidP="00646CB9">
            <w:pPr>
              <w:pStyle w:val="Style1"/>
              <w:spacing w:line="276" w:lineRule="auto"/>
            </w:pPr>
            <w:r w:rsidRPr="00646CB9">
              <w:rPr>
                <w:color w:val="D8A730"/>
              </w:rPr>
              <w:t>2016</w:t>
            </w:r>
          </w:p>
        </w:tc>
        <w:tc>
          <w:tcPr>
            <w:tcW w:w="9638" w:type="dxa"/>
            <w:vAlign w:val="bottom"/>
          </w:tcPr>
          <w:p w14:paraId="0F7A12A1" w14:textId="75739D00" w:rsidR="006050AF" w:rsidRPr="00646CB9" w:rsidRDefault="006050AF" w:rsidP="00646CB9">
            <w:pPr>
              <w:pStyle w:val="Style2"/>
              <w:spacing w:line="276" w:lineRule="auto"/>
              <w:jc w:val="left"/>
              <w:rPr>
                <w:color w:val="3C3C3B" w:themeColor="text2"/>
              </w:rPr>
            </w:pPr>
            <w:r w:rsidRPr="00646CB9">
              <w:rPr>
                <w:color w:val="3C3C3B" w:themeColor="text2"/>
              </w:rPr>
              <w:t>GROUPE ERAM</w:t>
            </w:r>
          </w:p>
        </w:tc>
      </w:tr>
      <w:tr w:rsidR="006050AF" w14:paraId="0811FA1C" w14:textId="77777777" w:rsidTr="00F409F2">
        <w:trPr>
          <w:trHeight w:val="138"/>
        </w:trPr>
        <w:tc>
          <w:tcPr>
            <w:tcW w:w="850" w:type="dxa"/>
            <w:vAlign w:val="bottom"/>
          </w:tcPr>
          <w:p w14:paraId="269B9526" w14:textId="1A0281CC" w:rsidR="006050AF" w:rsidRPr="008C20DE" w:rsidRDefault="006050AF" w:rsidP="00646CB9">
            <w:pPr>
              <w:pStyle w:val="Style1"/>
              <w:spacing w:line="276" w:lineRule="auto"/>
              <w:rPr>
                <w:sz w:val="26"/>
                <w:szCs w:val="26"/>
              </w:rPr>
            </w:pPr>
          </w:p>
        </w:tc>
        <w:tc>
          <w:tcPr>
            <w:tcW w:w="9638" w:type="dxa"/>
          </w:tcPr>
          <w:p w14:paraId="39B5A1EE" w14:textId="4ACA26FA" w:rsidR="006050AF" w:rsidRPr="002C1BED" w:rsidRDefault="006050AF" w:rsidP="00646CB9">
            <w:pPr>
              <w:pStyle w:val="Style3"/>
              <w:numPr>
                <w:ilvl w:val="0"/>
                <w:numId w:val="5"/>
              </w:numPr>
              <w:spacing w:line="276" w:lineRule="auto"/>
              <w:ind w:left="426"/>
              <w:rPr>
                <w:b/>
                <w:color w:val="3C3C3B" w:themeColor="text2"/>
                <w:sz w:val="17"/>
                <w:szCs w:val="17"/>
              </w:rPr>
            </w:pPr>
            <w:r w:rsidRPr="002C1BED">
              <w:rPr>
                <w:color w:val="3C3C3B" w:themeColor="text2"/>
                <w:sz w:val="17"/>
                <w:szCs w:val="17"/>
              </w:rPr>
              <w:t>LA CRÉATION D’UNE ÉCOLE DE LA CHAUSSURE</w:t>
            </w:r>
            <w:r w:rsidRPr="002C1BED">
              <w:rPr>
                <w:b/>
                <w:color w:val="3C3C3B" w:themeColor="text2"/>
                <w:sz w:val="17"/>
                <w:szCs w:val="17"/>
              </w:rPr>
              <w:t xml:space="preserve"> </w:t>
            </w:r>
          </w:p>
        </w:tc>
      </w:tr>
      <w:tr w:rsidR="00D87270" w14:paraId="016456A5" w14:textId="77777777" w:rsidTr="002063E8">
        <w:trPr>
          <w:trHeight w:val="369"/>
        </w:trPr>
        <w:tc>
          <w:tcPr>
            <w:tcW w:w="850" w:type="dxa"/>
            <w:vAlign w:val="bottom"/>
          </w:tcPr>
          <w:p w14:paraId="34B4C510" w14:textId="1FEB2AD5" w:rsidR="00D87270" w:rsidRPr="00646CB9" w:rsidRDefault="00D87270" w:rsidP="00646CB9">
            <w:pPr>
              <w:pStyle w:val="Style1"/>
              <w:spacing w:line="276" w:lineRule="auto"/>
            </w:pPr>
            <w:r w:rsidRPr="00646CB9">
              <w:rPr>
                <w:color w:val="D8A730"/>
              </w:rPr>
              <w:t>2015</w:t>
            </w:r>
          </w:p>
        </w:tc>
        <w:tc>
          <w:tcPr>
            <w:tcW w:w="9638" w:type="dxa"/>
            <w:vAlign w:val="bottom"/>
          </w:tcPr>
          <w:p w14:paraId="15F8B5D5" w14:textId="3962CB52" w:rsidR="00D87270" w:rsidRPr="00646CB9" w:rsidRDefault="00D87270" w:rsidP="00646CB9">
            <w:pPr>
              <w:pStyle w:val="Style2"/>
              <w:spacing w:line="276" w:lineRule="auto"/>
              <w:jc w:val="left"/>
              <w:rPr>
                <w:color w:val="3C3C3B" w:themeColor="text2"/>
              </w:rPr>
            </w:pPr>
            <w:r w:rsidRPr="00646CB9">
              <w:rPr>
                <w:color w:val="3C3C3B" w:themeColor="text2"/>
              </w:rPr>
              <w:t>RICOH FRANCE</w:t>
            </w:r>
          </w:p>
        </w:tc>
      </w:tr>
      <w:tr w:rsidR="00D87270" w14:paraId="77DCB56F" w14:textId="77777777" w:rsidTr="00F409F2">
        <w:trPr>
          <w:trHeight w:val="73"/>
        </w:trPr>
        <w:tc>
          <w:tcPr>
            <w:tcW w:w="850" w:type="dxa"/>
            <w:vAlign w:val="bottom"/>
          </w:tcPr>
          <w:p w14:paraId="015C9624" w14:textId="6D3A267B" w:rsidR="00D87270" w:rsidRPr="008C20DE" w:rsidRDefault="00D87270" w:rsidP="00646CB9">
            <w:pPr>
              <w:spacing w:after="0" w:line="276" w:lineRule="auto"/>
              <w:jc w:val="center"/>
              <w:rPr>
                <w:b/>
                <w:color w:val="E78E23" w:themeColor="accent2"/>
                <w:sz w:val="26"/>
                <w:szCs w:val="26"/>
              </w:rPr>
            </w:pPr>
          </w:p>
        </w:tc>
        <w:tc>
          <w:tcPr>
            <w:tcW w:w="9638" w:type="dxa"/>
          </w:tcPr>
          <w:p w14:paraId="57F89E46" w14:textId="11515285" w:rsidR="00D87270" w:rsidRPr="002C1BED" w:rsidRDefault="00D87270" w:rsidP="00646CB9">
            <w:pPr>
              <w:pStyle w:val="Style3"/>
              <w:numPr>
                <w:ilvl w:val="0"/>
                <w:numId w:val="5"/>
              </w:numPr>
              <w:spacing w:line="276" w:lineRule="auto"/>
              <w:ind w:left="426"/>
              <w:rPr>
                <w:color w:val="3C3C3B" w:themeColor="text2"/>
                <w:sz w:val="17"/>
                <w:szCs w:val="17"/>
              </w:rPr>
            </w:pPr>
            <w:r w:rsidRPr="002C1BED">
              <w:rPr>
                <w:color w:val="3C3C3B" w:themeColor="text2"/>
                <w:sz w:val="17"/>
                <w:szCs w:val="17"/>
              </w:rPr>
              <w:t>DES ACTIONS VISANT À FAVORISER L’EMPLOI DES PERSONNES EN SITUATION DE HANDICAP</w:t>
            </w:r>
          </w:p>
        </w:tc>
      </w:tr>
      <w:tr w:rsidR="00D87270" w14:paraId="3D483124" w14:textId="77777777" w:rsidTr="002063E8">
        <w:trPr>
          <w:trHeight w:val="369"/>
        </w:trPr>
        <w:tc>
          <w:tcPr>
            <w:tcW w:w="850" w:type="dxa"/>
            <w:vAlign w:val="bottom"/>
          </w:tcPr>
          <w:p w14:paraId="69295849" w14:textId="48C2F1E8" w:rsidR="00D87270" w:rsidRPr="00646CB9" w:rsidRDefault="00D87270" w:rsidP="00646CB9">
            <w:pPr>
              <w:pStyle w:val="Style1"/>
              <w:spacing w:line="276" w:lineRule="auto"/>
              <w:rPr>
                <w:b w:val="0"/>
              </w:rPr>
            </w:pPr>
            <w:r w:rsidRPr="00646CB9">
              <w:rPr>
                <w:color w:val="D8A730"/>
              </w:rPr>
              <w:t>2014</w:t>
            </w:r>
          </w:p>
        </w:tc>
        <w:tc>
          <w:tcPr>
            <w:tcW w:w="9638" w:type="dxa"/>
            <w:vAlign w:val="bottom"/>
          </w:tcPr>
          <w:p w14:paraId="722CD730" w14:textId="20104879" w:rsidR="00D87270" w:rsidRPr="00646CB9" w:rsidRDefault="00D87270" w:rsidP="00646CB9">
            <w:pPr>
              <w:pStyle w:val="Style2"/>
              <w:spacing w:line="276" w:lineRule="auto"/>
              <w:jc w:val="left"/>
              <w:rPr>
                <w:color w:val="3C3C3B" w:themeColor="text2"/>
              </w:rPr>
            </w:pPr>
            <w:r w:rsidRPr="00646CB9">
              <w:rPr>
                <w:color w:val="3C3C3B" w:themeColor="text2"/>
              </w:rPr>
              <w:t>SOITEC</w:t>
            </w:r>
          </w:p>
        </w:tc>
      </w:tr>
      <w:tr w:rsidR="00D87270" w14:paraId="253BE064" w14:textId="77777777" w:rsidTr="002063E8">
        <w:trPr>
          <w:trHeight w:val="369"/>
        </w:trPr>
        <w:tc>
          <w:tcPr>
            <w:tcW w:w="850" w:type="dxa"/>
            <w:vAlign w:val="bottom"/>
          </w:tcPr>
          <w:p w14:paraId="159210B7" w14:textId="6AE31F70" w:rsidR="00D87270" w:rsidRPr="008C20DE" w:rsidRDefault="00D87270" w:rsidP="00646CB9">
            <w:pPr>
              <w:tabs>
                <w:tab w:val="left" w:pos="426"/>
              </w:tabs>
              <w:spacing w:after="0" w:line="276" w:lineRule="auto"/>
              <w:ind w:left="30"/>
              <w:jc w:val="center"/>
              <w:rPr>
                <w:b/>
                <w:color w:val="E78E23" w:themeColor="accent2"/>
                <w:sz w:val="26"/>
                <w:szCs w:val="26"/>
              </w:rPr>
            </w:pPr>
          </w:p>
        </w:tc>
        <w:tc>
          <w:tcPr>
            <w:tcW w:w="9638" w:type="dxa"/>
          </w:tcPr>
          <w:p w14:paraId="1F97FFC5" w14:textId="6EE5DBD3" w:rsidR="00D87270" w:rsidRPr="002C1BED" w:rsidRDefault="00D87270" w:rsidP="00646CB9">
            <w:pPr>
              <w:pStyle w:val="Style3"/>
              <w:numPr>
                <w:ilvl w:val="0"/>
                <w:numId w:val="5"/>
              </w:numPr>
              <w:spacing w:line="276" w:lineRule="auto"/>
              <w:ind w:left="426"/>
              <w:rPr>
                <w:color w:val="3C3C3B" w:themeColor="text2"/>
                <w:sz w:val="17"/>
                <w:szCs w:val="17"/>
              </w:rPr>
            </w:pPr>
            <w:r w:rsidRPr="002C1BED">
              <w:rPr>
                <w:color w:val="3C3C3B" w:themeColor="text2"/>
                <w:sz w:val="17"/>
                <w:szCs w:val="17"/>
              </w:rPr>
              <w:t>UN PLAN DE SAUVEGARDE DE L’EMPLOI COMPLET ET PERFORMANT</w:t>
            </w:r>
          </w:p>
        </w:tc>
      </w:tr>
      <w:tr w:rsidR="00D87270" w14:paraId="749C4B93" w14:textId="77777777" w:rsidTr="002063E8">
        <w:trPr>
          <w:trHeight w:val="369"/>
        </w:trPr>
        <w:tc>
          <w:tcPr>
            <w:tcW w:w="850" w:type="dxa"/>
            <w:vAlign w:val="bottom"/>
          </w:tcPr>
          <w:p w14:paraId="051C1C2C" w14:textId="0B9CE8FF" w:rsidR="00D87270" w:rsidRPr="00646CB9" w:rsidRDefault="00D87270" w:rsidP="00646CB9">
            <w:pPr>
              <w:pStyle w:val="Style1"/>
              <w:spacing w:line="276" w:lineRule="auto"/>
              <w:rPr>
                <w:b w:val="0"/>
                <w:color w:val="D8A730"/>
              </w:rPr>
            </w:pPr>
            <w:r w:rsidRPr="00646CB9">
              <w:rPr>
                <w:color w:val="D8A730"/>
              </w:rPr>
              <w:t>2013</w:t>
            </w:r>
          </w:p>
        </w:tc>
        <w:tc>
          <w:tcPr>
            <w:tcW w:w="9638" w:type="dxa"/>
            <w:vAlign w:val="bottom"/>
          </w:tcPr>
          <w:p w14:paraId="22716E2C" w14:textId="71FA23F0" w:rsidR="00D87270" w:rsidRPr="00646CB9" w:rsidRDefault="00D87270" w:rsidP="00646CB9">
            <w:pPr>
              <w:pStyle w:val="Style2"/>
              <w:spacing w:line="276" w:lineRule="auto"/>
              <w:jc w:val="left"/>
              <w:rPr>
                <w:color w:val="3C3C3B" w:themeColor="text2"/>
              </w:rPr>
            </w:pPr>
            <w:r w:rsidRPr="00646CB9">
              <w:rPr>
                <w:color w:val="3C3C3B" w:themeColor="text2"/>
              </w:rPr>
              <w:t>BOCCARD</w:t>
            </w:r>
          </w:p>
        </w:tc>
      </w:tr>
      <w:tr w:rsidR="00D87270" w14:paraId="69E1DE26" w14:textId="77777777" w:rsidTr="00F409F2">
        <w:trPr>
          <w:trHeight w:val="73"/>
        </w:trPr>
        <w:tc>
          <w:tcPr>
            <w:tcW w:w="850" w:type="dxa"/>
            <w:vAlign w:val="bottom"/>
          </w:tcPr>
          <w:p w14:paraId="2B0C2C15" w14:textId="2639F51D" w:rsidR="00D87270" w:rsidRPr="008C20DE" w:rsidRDefault="00D87270" w:rsidP="00646CB9">
            <w:pPr>
              <w:spacing w:after="0" w:line="276" w:lineRule="auto"/>
              <w:jc w:val="center"/>
              <w:rPr>
                <w:b/>
                <w:color w:val="E78E23" w:themeColor="accent2"/>
                <w:sz w:val="26"/>
                <w:szCs w:val="26"/>
              </w:rPr>
            </w:pPr>
          </w:p>
        </w:tc>
        <w:tc>
          <w:tcPr>
            <w:tcW w:w="9638" w:type="dxa"/>
          </w:tcPr>
          <w:p w14:paraId="0D03E7D7" w14:textId="5460B8F2" w:rsidR="00D87270" w:rsidRPr="002C1BED" w:rsidRDefault="008A4A4B" w:rsidP="00646CB9">
            <w:pPr>
              <w:pStyle w:val="Style3"/>
              <w:numPr>
                <w:ilvl w:val="0"/>
                <w:numId w:val="5"/>
              </w:numPr>
              <w:spacing w:line="276" w:lineRule="auto"/>
              <w:ind w:left="426"/>
              <w:rPr>
                <w:color w:val="3C3C3B" w:themeColor="text2"/>
                <w:sz w:val="17"/>
                <w:szCs w:val="17"/>
              </w:rPr>
            </w:pPr>
            <w:r w:rsidRPr="002C1BED">
              <w:rPr>
                <w:color w:val="3C3C3B" w:themeColor="text2"/>
                <w:sz w:val="17"/>
                <w:szCs w:val="17"/>
              </w:rPr>
              <w:t>BOCCARD AC</w:t>
            </w:r>
            <w:r w:rsidR="00D87270" w:rsidRPr="002C1BED">
              <w:rPr>
                <w:color w:val="3C3C3B" w:themeColor="text2"/>
                <w:sz w:val="17"/>
                <w:szCs w:val="17"/>
              </w:rPr>
              <w:t>ADEMY : ACCOMPAGNER LES CARRI</w:t>
            </w:r>
            <w:r w:rsidR="00B71FD1" w:rsidRPr="002C1BED">
              <w:rPr>
                <w:color w:val="3C3C3B" w:themeColor="text2"/>
                <w:sz w:val="17"/>
                <w:szCs w:val="17"/>
              </w:rPr>
              <w:t>È</w:t>
            </w:r>
            <w:r w:rsidR="00D87270" w:rsidRPr="002C1BED">
              <w:rPr>
                <w:color w:val="3C3C3B" w:themeColor="text2"/>
                <w:sz w:val="17"/>
                <w:szCs w:val="17"/>
              </w:rPr>
              <w:t>RES AU-DEL</w:t>
            </w:r>
            <w:r w:rsidR="00B71FD1" w:rsidRPr="002C1BED">
              <w:rPr>
                <w:color w:val="3C3C3B" w:themeColor="text2"/>
                <w:sz w:val="17"/>
                <w:szCs w:val="17"/>
              </w:rPr>
              <w:t>À</w:t>
            </w:r>
            <w:r w:rsidR="00D87270" w:rsidRPr="002C1BED">
              <w:rPr>
                <w:color w:val="3C3C3B" w:themeColor="text2"/>
                <w:sz w:val="17"/>
                <w:szCs w:val="17"/>
              </w:rPr>
              <w:t xml:space="preserve"> DES FRONTI</w:t>
            </w:r>
            <w:r w:rsidR="00B71FD1" w:rsidRPr="002C1BED">
              <w:rPr>
                <w:color w:val="3C3C3B" w:themeColor="text2"/>
                <w:sz w:val="17"/>
                <w:szCs w:val="17"/>
              </w:rPr>
              <w:t>È</w:t>
            </w:r>
            <w:r w:rsidR="00D87270" w:rsidRPr="002C1BED">
              <w:rPr>
                <w:color w:val="3C3C3B" w:themeColor="text2"/>
                <w:sz w:val="17"/>
                <w:szCs w:val="17"/>
              </w:rPr>
              <w:t>RES DE L'ENTREPRISE</w:t>
            </w:r>
          </w:p>
        </w:tc>
      </w:tr>
      <w:tr w:rsidR="00D87270" w14:paraId="7D2578FC" w14:textId="77777777" w:rsidTr="00253454">
        <w:trPr>
          <w:trHeight w:val="429"/>
        </w:trPr>
        <w:tc>
          <w:tcPr>
            <w:tcW w:w="850" w:type="dxa"/>
            <w:vAlign w:val="bottom"/>
          </w:tcPr>
          <w:p w14:paraId="191436BE" w14:textId="7F0F3D01" w:rsidR="00D87270" w:rsidRPr="00646CB9" w:rsidRDefault="00D87270" w:rsidP="00646CB9">
            <w:pPr>
              <w:pStyle w:val="Style1"/>
              <w:spacing w:line="276" w:lineRule="auto"/>
              <w:rPr>
                <w:b w:val="0"/>
              </w:rPr>
            </w:pPr>
            <w:r w:rsidRPr="00646CB9">
              <w:rPr>
                <w:color w:val="D8A730"/>
              </w:rPr>
              <w:t>2012</w:t>
            </w:r>
          </w:p>
        </w:tc>
        <w:tc>
          <w:tcPr>
            <w:tcW w:w="9638" w:type="dxa"/>
            <w:vAlign w:val="bottom"/>
          </w:tcPr>
          <w:p w14:paraId="3784CFD2" w14:textId="639D0076" w:rsidR="00D87270" w:rsidRPr="00646CB9" w:rsidRDefault="00D87270" w:rsidP="00646CB9">
            <w:pPr>
              <w:pStyle w:val="Style2"/>
              <w:spacing w:line="276" w:lineRule="auto"/>
              <w:jc w:val="left"/>
              <w:rPr>
                <w:color w:val="3C3C3B" w:themeColor="text2"/>
              </w:rPr>
            </w:pPr>
            <w:r w:rsidRPr="00646CB9">
              <w:rPr>
                <w:color w:val="3C3C3B" w:themeColor="text2"/>
              </w:rPr>
              <w:t>LA FRAN</w:t>
            </w:r>
            <w:r w:rsidR="00932E6C" w:rsidRPr="00646CB9">
              <w:rPr>
                <w:color w:val="3C3C3B" w:themeColor="text2"/>
              </w:rPr>
              <w:t>Ç</w:t>
            </w:r>
            <w:r w:rsidRPr="00646CB9">
              <w:rPr>
                <w:color w:val="3C3C3B" w:themeColor="text2"/>
              </w:rPr>
              <w:t>AISE DES JEUX</w:t>
            </w:r>
          </w:p>
        </w:tc>
      </w:tr>
      <w:tr w:rsidR="00D87270" w14:paraId="50381360" w14:textId="77777777" w:rsidTr="002063E8">
        <w:trPr>
          <w:trHeight w:val="369"/>
        </w:trPr>
        <w:tc>
          <w:tcPr>
            <w:tcW w:w="850" w:type="dxa"/>
            <w:vAlign w:val="bottom"/>
          </w:tcPr>
          <w:p w14:paraId="0D78F0EC" w14:textId="77777777" w:rsidR="00AA6F3C" w:rsidRPr="00646CB9" w:rsidRDefault="00AA6F3C" w:rsidP="00646CB9">
            <w:pPr>
              <w:pStyle w:val="Style1"/>
              <w:spacing w:line="276" w:lineRule="auto"/>
              <w:jc w:val="both"/>
              <w:rPr>
                <w:color w:val="D8A730"/>
              </w:rPr>
            </w:pPr>
          </w:p>
          <w:p w14:paraId="7F5DFC02" w14:textId="655AB3A3" w:rsidR="00D87270" w:rsidRPr="00646CB9" w:rsidRDefault="002063E8" w:rsidP="00646CB9">
            <w:pPr>
              <w:pStyle w:val="Style1"/>
              <w:spacing w:line="276" w:lineRule="auto"/>
              <w:jc w:val="both"/>
              <w:rPr>
                <w:b w:val="0"/>
              </w:rPr>
            </w:pPr>
            <w:r w:rsidRPr="00646CB9">
              <w:rPr>
                <w:color w:val="D8A730"/>
              </w:rPr>
              <w:t xml:space="preserve">   </w:t>
            </w:r>
            <w:r w:rsidR="00D87270" w:rsidRPr="00646CB9">
              <w:rPr>
                <w:color w:val="D8A730"/>
              </w:rPr>
              <w:t>2011</w:t>
            </w:r>
          </w:p>
        </w:tc>
        <w:tc>
          <w:tcPr>
            <w:tcW w:w="9638" w:type="dxa"/>
            <w:vAlign w:val="bottom"/>
          </w:tcPr>
          <w:p w14:paraId="5399D974" w14:textId="77777777" w:rsidR="00D87270" w:rsidRPr="00646CB9" w:rsidRDefault="00D87270" w:rsidP="00646CB9">
            <w:pPr>
              <w:pStyle w:val="Style2"/>
              <w:spacing w:line="276" w:lineRule="auto"/>
              <w:jc w:val="left"/>
              <w:rPr>
                <w:color w:val="3C3C3B" w:themeColor="text2"/>
              </w:rPr>
            </w:pPr>
            <w:r w:rsidRPr="00646CB9">
              <w:rPr>
                <w:color w:val="3C3C3B" w:themeColor="text2"/>
              </w:rPr>
              <w:t>ALSTOM</w:t>
            </w:r>
          </w:p>
        </w:tc>
      </w:tr>
      <w:tr w:rsidR="00D87270" w:rsidRPr="002C1BED" w14:paraId="60F4AEFD" w14:textId="77777777" w:rsidTr="00F409F2">
        <w:trPr>
          <w:trHeight w:val="73"/>
        </w:trPr>
        <w:tc>
          <w:tcPr>
            <w:tcW w:w="850" w:type="dxa"/>
            <w:vAlign w:val="bottom"/>
          </w:tcPr>
          <w:p w14:paraId="124C3AB8" w14:textId="2A667F2C" w:rsidR="00D87270" w:rsidRPr="008C20DE" w:rsidRDefault="00D87270" w:rsidP="00646CB9">
            <w:pPr>
              <w:spacing w:after="0" w:line="276" w:lineRule="auto"/>
              <w:jc w:val="center"/>
              <w:rPr>
                <w:b/>
                <w:color w:val="E78E23" w:themeColor="accent2"/>
                <w:sz w:val="26"/>
                <w:szCs w:val="26"/>
              </w:rPr>
            </w:pPr>
          </w:p>
        </w:tc>
        <w:tc>
          <w:tcPr>
            <w:tcW w:w="9638" w:type="dxa"/>
          </w:tcPr>
          <w:p w14:paraId="11756D74" w14:textId="77777777" w:rsidR="00D87270" w:rsidRPr="002C1BED" w:rsidRDefault="00D87270" w:rsidP="00646CB9">
            <w:pPr>
              <w:pStyle w:val="Style3"/>
              <w:numPr>
                <w:ilvl w:val="0"/>
                <w:numId w:val="5"/>
              </w:numPr>
              <w:spacing w:line="276" w:lineRule="auto"/>
              <w:rPr>
                <w:color w:val="3C3C3B" w:themeColor="text2"/>
                <w:sz w:val="17"/>
                <w:szCs w:val="17"/>
              </w:rPr>
            </w:pPr>
            <w:r w:rsidRPr="002C1BED">
              <w:rPr>
                <w:color w:val="3C3C3B" w:themeColor="text2"/>
                <w:sz w:val="17"/>
                <w:szCs w:val="17"/>
              </w:rPr>
              <w:t>AU TUBE : PLATEFORME VID</w:t>
            </w:r>
            <w:r w:rsidR="00932E6C" w:rsidRPr="002C1BED">
              <w:rPr>
                <w:color w:val="3C3C3B" w:themeColor="text2"/>
                <w:sz w:val="17"/>
                <w:szCs w:val="17"/>
              </w:rPr>
              <w:t>É</w:t>
            </w:r>
            <w:r w:rsidRPr="002C1BED">
              <w:rPr>
                <w:color w:val="3C3C3B" w:themeColor="text2"/>
                <w:sz w:val="17"/>
                <w:szCs w:val="17"/>
              </w:rPr>
              <w:t xml:space="preserve">O </w:t>
            </w:r>
            <w:r w:rsidR="00932E6C" w:rsidRPr="002C1BED">
              <w:rPr>
                <w:color w:val="3C3C3B" w:themeColor="text2"/>
                <w:sz w:val="17"/>
                <w:szCs w:val="17"/>
              </w:rPr>
              <w:t>É</w:t>
            </w:r>
            <w:r w:rsidRPr="002C1BED">
              <w:rPr>
                <w:color w:val="3C3C3B" w:themeColor="text2"/>
                <w:sz w:val="17"/>
                <w:szCs w:val="17"/>
              </w:rPr>
              <w:t>DUCATIVE POUR LE PARTAGE DE BONNES PRATIQUES</w:t>
            </w:r>
          </w:p>
        </w:tc>
      </w:tr>
      <w:tr w:rsidR="00D87270" w14:paraId="4817A5B3" w14:textId="77777777" w:rsidTr="002063E8">
        <w:trPr>
          <w:trHeight w:val="369"/>
        </w:trPr>
        <w:tc>
          <w:tcPr>
            <w:tcW w:w="850" w:type="dxa"/>
            <w:vAlign w:val="bottom"/>
          </w:tcPr>
          <w:p w14:paraId="25EA146D" w14:textId="77777777" w:rsidR="00D87270" w:rsidRPr="00646CB9" w:rsidRDefault="00D87270" w:rsidP="00646CB9">
            <w:pPr>
              <w:pStyle w:val="Style1"/>
              <w:spacing w:line="276" w:lineRule="auto"/>
              <w:rPr>
                <w:b w:val="0"/>
              </w:rPr>
            </w:pPr>
            <w:r w:rsidRPr="00646CB9">
              <w:rPr>
                <w:color w:val="D8A730"/>
              </w:rPr>
              <w:t>2010</w:t>
            </w:r>
          </w:p>
        </w:tc>
        <w:tc>
          <w:tcPr>
            <w:tcW w:w="9638" w:type="dxa"/>
            <w:vAlign w:val="bottom"/>
          </w:tcPr>
          <w:p w14:paraId="201E5E62" w14:textId="77777777" w:rsidR="00D87270" w:rsidRPr="00646CB9" w:rsidRDefault="00D87270" w:rsidP="00646CB9">
            <w:pPr>
              <w:pStyle w:val="Style2"/>
              <w:spacing w:line="276" w:lineRule="auto"/>
              <w:jc w:val="left"/>
              <w:rPr>
                <w:color w:val="3C3C3B" w:themeColor="text2"/>
              </w:rPr>
            </w:pPr>
            <w:r w:rsidRPr="00646CB9">
              <w:rPr>
                <w:color w:val="3C3C3B" w:themeColor="text2"/>
              </w:rPr>
              <w:t>ERIS</w:t>
            </w:r>
          </w:p>
        </w:tc>
      </w:tr>
      <w:tr w:rsidR="00D87270" w14:paraId="79163672" w14:textId="77777777" w:rsidTr="00253454">
        <w:trPr>
          <w:trHeight w:val="303"/>
        </w:trPr>
        <w:tc>
          <w:tcPr>
            <w:tcW w:w="850" w:type="dxa"/>
            <w:vAlign w:val="bottom"/>
          </w:tcPr>
          <w:p w14:paraId="4E3CA489" w14:textId="39297C53" w:rsidR="00D87270" w:rsidRPr="008C20DE" w:rsidRDefault="00D87270" w:rsidP="00646CB9">
            <w:pPr>
              <w:spacing w:after="0" w:line="276" w:lineRule="auto"/>
              <w:jc w:val="center"/>
              <w:rPr>
                <w:b/>
                <w:color w:val="E78E23" w:themeColor="accent2"/>
                <w:sz w:val="26"/>
                <w:szCs w:val="26"/>
              </w:rPr>
            </w:pPr>
          </w:p>
        </w:tc>
        <w:tc>
          <w:tcPr>
            <w:tcW w:w="9638" w:type="dxa"/>
          </w:tcPr>
          <w:p w14:paraId="0780F3D0" w14:textId="77777777" w:rsidR="00D87270" w:rsidRPr="002C1BED" w:rsidRDefault="00D87270" w:rsidP="00646CB9">
            <w:pPr>
              <w:pStyle w:val="Style3"/>
              <w:numPr>
                <w:ilvl w:val="0"/>
                <w:numId w:val="5"/>
              </w:numPr>
              <w:spacing w:line="276" w:lineRule="auto"/>
              <w:rPr>
                <w:color w:val="3C3C3B" w:themeColor="text2"/>
                <w:sz w:val="17"/>
                <w:szCs w:val="17"/>
              </w:rPr>
            </w:pPr>
            <w:r w:rsidRPr="002C1BED">
              <w:rPr>
                <w:color w:val="3C3C3B" w:themeColor="text2"/>
                <w:sz w:val="17"/>
                <w:szCs w:val="17"/>
              </w:rPr>
              <w:t>FID</w:t>
            </w:r>
            <w:r w:rsidR="00932E6C" w:rsidRPr="002C1BED">
              <w:rPr>
                <w:color w:val="3C3C3B" w:themeColor="text2"/>
                <w:sz w:val="17"/>
                <w:szCs w:val="17"/>
              </w:rPr>
              <w:t>É</w:t>
            </w:r>
            <w:r w:rsidRPr="002C1BED">
              <w:rPr>
                <w:color w:val="3C3C3B" w:themeColor="text2"/>
                <w:sz w:val="17"/>
                <w:szCs w:val="17"/>
              </w:rPr>
              <w:t>LISER LES COLLABORATEURS ET INNOVER DANS SON MODE DE RECRUTEMENT</w:t>
            </w:r>
          </w:p>
        </w:tc>
      </w:tr>
      <w:tr w:rsidR="00D87270" w14:paraId="25DD4613" w14:textId="77777777" w:rsidTr="002063E8">
        <w:trPr>
          <w:trHeight w:val="369"/>
        </w:trPr>
        <w:tc>
          <w:tcPr>
            <w:tcW w:w="850" w:type="dxa"/>
            <w:vAlign w:val="bottom"/>
          </w:tcPr>
          <w:p w14:paraId="6433A2FB" w14:textId="77777777" w:rsidR="00D87270" w:rsidRPr="00646CB9" w:rsidRDefault="00D87270" w:rsidP="00646CB9">
            <w:pPr>
              <w:pStyle w:val="Style1"/>
              <w:spacing w:line="276" w:lineRule="auto"/>
              <w:rPr>
                <w:b w:val="0"/>
              </w:rPr>
            </w:pPr>
            <w:r w:rsidRPr="00646CB9">
              <w:rPr>
                <w:color w:val="D8A730"/>
              </w:rPr>
              <w:t>2009</w:t>
            </w:r>
          </w:p>
        </w:tc>
        <w:tc>
          <w:tcPr>
            <w:tcW w:w="9638" w:type="dxa"/>
            <w:vAlign w:val="bottom"/>
          </w:tcPr>
          <w:p w14:paraId="2C0062DB" w14:textId="77777777" w:rsidR="00D87270" w:rsidRPr="00646CB9" w:rsidRDefault="00D87270" w:rsidP="00646CB9">
            <w:pPr>
              <w:pStyle w:val="Style2"/>
              <w:spacing w:line="276" w:lineRule="auto"/>
              <w:jc w:val="left"/>
              <w:rPr>
                <w:color w:val="3C3C3B" w:themeColor="text2"/>
              </w:rPr>
            </w:pPr>
            <w:r w:rsidRPr="00646CB9">
              <w:rPr>
                <w:color w:val="3C3C3B" w:themeColor="text2"/>
              </w:rPr>
              <w:t>HÔTEL LE MEURICE</w:t>
            </w:r>
          </w:p>
        </w:tc>
      </w:tr>
      <w:tr w:rsidR="00D87270" w14:paraId="0A78186C" w14:textId="77777777" w:rsidTr="002063E8">
        <w:trPr>
          <w:trHeight w:val="377"/>
        </w:trPr>
        <w:tc>
          <w:tcPr>
            <w:tcW w:w="850" w:type="dxa"/>
            <w:vAlign w:val="bottom"/>
          </w:tcPr>
          <w:p w14:paraId="34D60A90" w14:textId="07934A1E" w:rsidR="00D87270" w:rsidRPr="008C20DE" w:rsidRDefault="00D87270" w:rsidP="00646CB9">
            <w:pPr>
              <w:spacing w:after="0"/>
              <w:rPr>
                <w:b/>
                <w:color w:val="E78E23" w:themeColor="accent2"/>
                <w:sz w:val="26"/>
                <w:szCs w:val="26"/>
              </w:rPr>
            </w:pPr>
          </w:p>
        </w:tc>
        <w:tc>
          <w:tcPr>
            <w:tcW w:w="9638" w:type="dxa"/>
          </w:tcPr>
          <w:p w14:paraId="126010FB" w14:textId="77777777" w:rsidR="00D87270" w:rsidRPr="002C1BED" w:rsidRDefault="008A4A4B" w:rsidP="003B0A77">
            <w:pPr>
              <w:pStyle w:val="Style3"/>
              <w:numPr>
                <w:ilvl w:val="0"/>
                <w:numId w:val="5"/>
              </w:numPr>
              <w:rPr>
                <w:color w:val="3C3C3B" w:themeColor="text2"/>
                <w:sz w:val="17"/>
                <w:szCs w:val="17"/>
              </w:rPr>
            </w:pPr>
            <w:r w:rsidRPr="002C1BED">
              <w:rPr>
                <w:color w:val="3C3C3B" w:themeColor="text2"/>
                <w:sz w:val="17"/>
                <w:szCs w:val="17"/>
              </w:rPr>
              <w:t xml:space="preserve">PLACITE </w:t>
            </w:r>
            <w:r w:rsidR="00D87270" w:rsidRPr="002C1BED">
              <w:rPr>
                <w:color w:val="3C3C3B" w:themeColor="text2"/>
                <w:sz w:val="17"/>
                <w:szCs w:val="17"/>
              </w:rPr>
              <w:t>: IDENTIFIER ET RECRUTER DE NOUVEAUX TALENTS DANS LES CIT</w:t>
            </w:r>
            <w:r w:rsidR="00932E6C" w:rsidRPr="002C1BED">
              <w:rPr>
                <w:color w:val="3C3C3B" w:themeColor="text2"/>
                <w:sz w:val="17"/>
                <w:szCs w:val="17"/>
              </w:rPr>
              <w:t>É</w:t>
            </w:r>
            <w:r w:rsidR="00D87270" w:rsidRPr="002C1BED">
              <w:rPr>
                <w:color w:val="3C3C3B" w:themeColor="text2"/>
                <w:sz w:val="17"/>
                <w:szCs w:val="17"/>
              </w:rPr>
              <w:t>S</w:t>
            </w:r>
          </w:p>
        </w:tc>
      </w:tr>
    </w:tbl>
    <w:p w14:paraId="38FC28F3" w14:textId="77777777" w:rsidR="00673637" w:rsidRPr="00646CB9" w:rsidRDefault="00673637" w:rsidP="00766F7A">
      <w:pPr>
        <w:rPr>
          <w:b/>
          <w:bCs/>
          <w:sz w:val="28"/>
          <w:szCs w:val="28"/>
        </w:rPr>
      </w:pPr>
      <w:r>
        <w:br w:type="page"/>
      </w:r>
      <w:r w:rsidR="00AA5281" w:rsidRPr="00646CB9">
        <w:rPr>
          <w:b/>
          <w:bCs/>
          <w:color w:val="D8A730"/>
          <w:sz w:val="28"/>
          <w:szCs w:val="28"/>
        </w:rPr>
        <w:lastRenderedPageBreak/>
        <w:t>CRITÈRES DE SÉLECTION</w:t>
      </w:r>
      <w:r w:rsidR="003E444F" w:rsidRPr="00646CB9">
        <w:rPr>
          <w:b/>
          <w:bCs/>
          <w:color w:val="D8A730"/>
          <w:sz w:val="28"/>
          <w:szCs w:val="28"/>
        </w:rPr>
        <w:t xml:space="preserve"> DU LAURÉAT DU PRIX DE L’IRH 2020</w:t>
      </w:r>
    </w:p>
    <w:p w14:paraId="471F35D3" w14:textId="77777777" w:rsidR="00E17A0E" w:rsidRPr="00646CB9" w:rsidRDefault="00E17A0E" w:rsidP="00E17A0E">
      <w:pPr>
        <w:rPr>
          <w:b/>
          <w:bCs/>
          <w:sz w:val="15"/>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236"/>
      </w:tblGrid>
      <w:tr w:rsidR="00CD0237" w:rsidRPr="00D5034A" w14:paraId="4FAB6F73" w14:textId="77777777" w:rsidTr="001929BD">
        <w:trPr>
          <w:trHeight w:val="975"/>
        </w:trPr>
        <w:tc>
          <w:tcPr>
            <w:tcW w:w="3402" w:type="dxa"/>
          </w:tcPr>
          <w:p w14:paraId="0A33BC5A" w14:textId="77777777" w:rsidR="00AA5281" w:rsidRPr="005A6523" w:rsidRDefault="00B66DA2" w:rsidP="001929BD">
            <w:pPr>
              <w:pStyle w:val="Style2"/>
              <w:numPr>
                <w:ilvl w:val="0"/>
                <w:numId w:val="6"/>
              </w:numPr>
              <w:tabs>
                <w:tab w:val="left" w:pos="317"/>
              </w:tabs>
              <w:spacing w:line="276" w:lineRule="auto"/>
              <w:ind w:left="0" w:hanging="109"/>
              <w:jc w:val="left"/>
              <w:rPr>
                <w:color w:val="080B17"/>
              </w:rPr>
            </w:pPr>
            <w:r w:rsidRPr="005A6523">
              <w:rPr>
                <w:color w:val="080B17"/>
              </w:rPr>
              <w:t>I</w:t>
            </w:r>
            <w:r w:rsidR="002D7F01" w:rsidRPr="005A6523">
              <w:rPr>
                <w:color w:val="080B17"/>
              </w:rPr>
              <w:t>NSPIRATIO</w:t>
            </w:r>
            <w:r w:rsidR="00D34B5B" w:rsidRPr="005A6523">
              <w:rPr>
                <w:color w:val="080B17"/>
              </w:rPr>
              <w:t>N</w:t>
            </w:r>
          </w:p>
        </w:tc>
        <w:tc>
          <w:tcPr>
            <w:tcW w:w="6236" w:type="dxa"/>
          </w:tcPr>
          <w:p w14:paraId="63DE7D81" w14:textId="77777777" w:rsidR="00AA5281" w:rsidRDefault="00AA5281" w:rsidP="00646CB9">
            <w:pPr>
              <w:spacing w:line="276" w:lineRule="auto"/>
              <w:jc w:val="left"/>
              <w:rPr>
                <w:color w:val="080B17"/>
              </w:rPr>
            </w:pPr>
            <w:r w:rsidRPr="005A6523">
              <w:rPr>
                <w:color w:val="080B17"/>
              </w:rPr>
              <w:t xml:space="preserve">Le projet apporte une réponse </w:t>
            </w:r>
            <w:r w:rsidR="00B66DA2" w:rsidRPr="005A6523">
              <w:rPr>
                <w:color w:val="080B17"/>
              </w:rPr>
              <w:t>novatrice</w:t>
            </w:r>
            <w:r w:rsidRPr="005A6523">
              <w:rPr>
                <w:color w:val="080B17"/>
              </w:rPr>
              <w:t xml:space="preserve"> à une problématique RH. Elle représente une avancée pour la profession RH ainsi que pour l’entreprise/l’organisation qui l’a implémentée</w:t>
            </w:r>
          </w:p>
          <w:p w14:paraId="7DCD7FC4" w14:textId="4CB8AD55" w:rsidR="001929BD" w:rsidRPr="001929BD" w:rsidRDefault="001929BD" w:rsidP="00646CB9">
            <w:pPr>
              <w:spacing w:line="276" w:lineRule="auto"/>
              <w:jc w:val="left"/>
              <w:rPr>
                <w:color w:val="080B17"/>
                <w:sz w:val="2"/>
                <w:szCs w:val="2"/>
              </w:rPr>
            </w:pPr>
          </w:p>
        </w:tc>
      </w:tr>
      <w:tr w:rsidR="00CD0237" w:rsidRPr="00D5034A" w14:paraId="58419843" w14:textId="77777777" w:rsidTr="001929BD">
        <w:trPr>
          <w:trHeight w:val="560"/>
        </w:trPr>
        <w:tc>
          <w:tcPr>
            <w:tcW w:w="3402" w:type="dxa"/>
          </w:tcPr>
          <w:p w14:paraId="7EDF6252" w14:textId="23DDAB5C" w:rsidR="00AA5281" w:rsidRPr="005A6523" w:rsidRDefault="00ED0C52" w:rsidP="001929BD">
            <w:pPr>
              <w:pStyle w:val="Style2"/>
              <w:numPr>
                <w:ilvl w:val="0"/>
                <w:numId w:val="6"/>
              </w:numPr>
              <w:tabs>
                <w:tab w:val="left" w:pos="317"/>
              </w:tabs>
              <w:spacing w:line="276" w:lineRule="auto"/>
              <w:ind w:hanging="829"/>
              <w:jc w:val="left"/>
              <w:rPr>
                <w:color w:val="080B17"/>
              </w:rPr>
            </w:pPr>
            <w:r>
              <w:rPr>
                <w:color w:val="080B17"/>
              </w:rPr>
              <w:t xml:space="preserve">ROI </w:t>
            </w:r>
            <w:r w:rsidR="003E444F" w:rsidRPr="005A6523">
              <w:rPr>
                <w:color w:val="080B17"/>
              </w:rPr>
              <w:t>&amp;</w:t>
            </w:r>
            <w:r w:rsidR="002D7F01" w:rsidRPr="005A6523">
              <w:rPr>
                <w:color w:val="080B17"/>
              </w:rPr>
              <w:t xml:space="preserve">IMPACTS MESURES </w:t>
            </w:r>
          </w:p>
        </w:tc>
        <w:tc>
          <w:tcPr>
            <w:tcW w:w="6236" w:type="dxa"/>
          </w:tcPr>
          <w:p w14:paraId="5ACBD1EF" w14:textId="34695A96" w:rsidR="00AA5281" w:rsidRPr="005A6523" w:rsidRDefault="00B6260A" w:rsidP="00646CB9">
            <w:pPr>
              <w:spacing w:line="276" w:lineRule="auto"/>
              <w:jc w:val="left"/>
              <w:rPr>
                <w:color w:val="080B17"/>
              </w:rPr>
            </w:pPr>
            <w:r w:rsidRPr="005A6523">
              <w:rPr>
                <w:color w:val="080B17"/>
              </w:rPr>
              <w:t>L</w:t>
            </w:r>
            <w:r w:rsidR="00AA5281" w:rsidRPr="005A6523">
              <w:rPr>
                <w:color w:val="080B17"/>
              </w:rPr>
              <w:t>’in</w:t>
            </w:r>
            <w:r w:rsidR="002D7F01" w:rsidRPr="005A6523">
              <w:rPr>
                <w:color w:val="080B17"/>
              </w:rPr>
              <w:t>novation</w:t>
            </w:r>
            <w:r w:rsidR="00AA5281" w:rsidRPr="005A6523">
              <w:rPr>
                <w:color w:val="080B17"/>
              </w:rPr>
              <w:t xml:space="preserve"> </w:t>
            </w:r>
            <w:r w:rsidR="002D7F01" w:rsidRPr="005A6523">
              <w:rPr>
                <w:color w:val="080B17"/>
              </w:rPr>
              <w:t>est mesurable et suit des KPI définis</w:t>
            </w:r>
          </w:p>
        </w:tc>
      </w:tr>
      <w:tr w:rsidR="00CD0237" w:rsidRPr="00D5034A" w14:paraId="316CF916" w14:textId="77777777" w:rsidTr="001929BD">
        <w:tc>
          <w:tcPr>
            <w:tcW w:w="3402" w:type="dxa"/>
          </w:tcPr>
          <w:p w14:paraId="012D4171" w14:textId="77777777" w:rsidR="00AA5281" w:rsidRPr="005A6523" w:rsidRDefault="00AA5281" w:rsidP="001929BD">
            <w:pPr>
              <w:pStyle w:val="Style2"/>
              <w:numPr>
                <w:ilvl w:val="0"/>
                <w:numId w:val="6"/>
              </w:numPr>
              <w:tabs>
                <w:tab w:val="left" w:pos="317"/>
                <w:tab w:val="left" w:pos="600"/>
              </w:tabs>
              <w:spacing w:line="276" w:lineRule="auto"/>
              <w:ind w:hanging="829"/>
              <w:jc w:val="left"/>
              <w:rPr>
                <w:color w:val="080B17"/>
              </w:rPr>
            </w:pPr>
            <w:r w:rsidRPr="005A6523">
              <w:rPr>
                <w:color w:val="080B17"/>
              </w:rPr>
              <w:t xml:space="preserve">ADHÉSION </w:t>
            </w:r>
          </w:p>
        </w:tc>
        <w:tc>
          <w:tcPr>
            <w:tcW w:w="6236" w:type="dxa"/>
          </w:tcPr>
          <w:p w14:paraId="40344CA4" w14:textId="4D99F5E1" w:rsidR="00AA5281" w:rsidRPr="005A6523" w:rsidRDefault="00B6260A" w:rsidP="00646CB9">
            <w:pPr>
              <w:spacing w:line="276" w:lineRule="auto"/>
              <w:jc w:val="left"/>
              <w:rPr>
                <w:color w:val="080B17"/>
              </w:rPr>
            </w:pPr>
            <w:r w:rsidRPr="005A6523">
              <w:rPr>
                <w:color w:val="080B17"/>
              </w:rPr>
              <w:t>L</w:t>
            </w:r>
            <w:r w:rsidR="00AA5281" w:rsidRPr="005A6523">
              <w:rPr>
                <w:color w:val="080B17"/>
              </w:rPr>
              <w:t>’in</w:t>
            </w:r>
            <w:r w:rsidR="002D7F01" w:rsidRPr="005A6523">
              <w:rPr>
                <w:color w:val="080B17"/>
              </w:rPr>
              <w:t>novation</w:t>
            </w:r>
            <w:r w:rsidR="00AA5281" w:rsidRPr="005A6523">
              <w:rPr>
                <w:color w:val="080B17"/>
              </w:rPr>
              <w:t xml:space="preserve"> s’inscrit dans la stratégi</w:t>
            </w:r>
            <w:r w:rsidR="00D21037">
              <w:rPr>
                <w:color w:val="080B17"/>
              </w:rPr>
              <w:t xml:space="preserve">e de </w:t>
            </w:r>
            <w:r w:rsidR="000A0C31">
              <w:rPr>
                <w:color w:val="080B17"/>
              </w:rPr>
              <w:t>l’entreprise</w:t>
            </w:r>
            <w:r w:rsidR="009841C9">
              <w:rPr>
                <w:color w:val="080B17"/>
              </w:rPr>
              <w:t xml:space="preserve"> </w:t>
            </w:r>
            <w:r w:rsidR="000A0C31">
              <w:rPr>
                <w:color w:val="080B17"/>
              </w:rPr>
              <w:t>/</w:t>
            </w:r>
            <w:r w:rsidR="009841C9">
              <w:rPr>
                <w:color w:val="080B17"/>
              </w:rPr>
              <w:t xml:space="preserve"> </w:t>
            </w:r>
            <w:r w:rsidR="000A0C31">
              <w:rPr>
                <w:color w:val="080B17"/>
              </w:rPr>
              <w:t>organisation.</w:t>
            </w:r>
            <w:r w:rsidR="001929BD">
              <w:rPr>
                <w:color w:val="080B17"/>
              </w:rPr>
              <w:t xml:space="preserve"> </w:t>
            </w:r>
            <w:r w:rsidR="00AA5281" w:rsidRPr="005A6523">
              <w:rPr>
                <w:color w:val="080B17"/>
              </w:rPr>
              <w:t>Elle contribue à la cohésion sociale et implique plusieurs acteurs internes</w:t>
            </w:r>
          </w:p>
        </w:tc>
      </w:tr>
      <w:tr w:rsidR="00CD0237" w:rsidRPr="00D5034A" w14:paraId="5CF3FFC2" w14:textId="77777777" w:rsidTr="001929BD">
        <w:trPr>
          <w:trHeight w:val="513"/>
        </w:trPr>
        <w:tc>
          <w:tcPr>
            <w:tcW w:w="3402" w:type="dxa"/>
          </w:tcPr>
          <w:p w14:paraId="3C9C8733" w14:textId="77777777" w:rsidR="00AA5281" w:rsidRPr="005A6523" w:rsidRDefault="002D7F01" w:rsidP="001929BD">
            <w:pPr>
              <w:pStyle w:val="Style2"/>
              <w:numPr>
                <w:ilvl w:val="0"/>
                <w:numId w:val="6"/>
              </w:numPr>
              <w:tabs>
                <w:tab w:val="left" w:pos="317"/>
              </w:tabs>
              <w:spacing w:line="276" w:lineRule="auto"/>
              <w:ind w:hanging="829"/>
              <w:jc w:val="left"/>
              <w:rPr>
                <w:color w:val="080B17"/>
              </w:rPr>
            </w:pPr>
            <w:r w:rsidRPr="005A6523">
              <w:rPr>
                <w:color w:val="080B17"/>
              </w:rPr>
              <w:t>RSE &amp; SOCIETAL</w:t>
            </w:r>
          </w:p>
        </w:tc>
        <w:tc>
          <w:tcPr>
            <w:tcW w:w="6236" w:type="dxa"/>
          </w:tcPr>
          <w:p w14:paraId="5BFB90EF" w14:textId="77777777" w:rsidR="00AA5281" w:rsidRPr="005A6523" w:rsidRDefault="00B6260A" w:rsidP="00646CB9">
            <w:pPr>
              <w:spacing w:line="276" w:lineRule="auto"/>
              <w:jc w:val="left"/>
              <w:rPr>
                <w:color w:val="080B17"/>
              </w:rPr>
            </w:pPr>
            <w:r w:rsidRPr="005A6523">
              <w:rPr>
                <w:color w:val="080B17"/>
              </w:rPr>
              <w:t xml:space="preserve">Le </w:t>
            </w:r>
            <w:r w:rsidR="00AA5281" w:rsidRPr="005A6523">
              <w:rPr>
                <w:color w:val="080B17"/>
              </w:rPr>
              <w:t xml:space="preserve">projet s’inscrit dans une démarche </w:t>
            </w:r>
            <w:r w:rsidR="002D7F01" w:rsidRPr="005A6523">
              <w:rPr>
                <w:color w:val="080B17"/>
              </w:rPr>
              <w:t>sociétale</w:t>
            </w:r>
          </w:p>
        </w:tc>
      </w:tr>
      <w:tr w:rsidR="00CD0237" w:rsidRPr="00D5034A" w14:paraId="35293EB6" w14:textId="77777777" w:rsidTr="001929BD">
        <w:tc>
          <w:tcPr>
            <w:tcW w:w="3402" w:type="dxa"/>
          </w:tcPr>
          <w:p w14:paraId="17A794A3" w14:textId="77777777" w:rsidR="00AA5281" w:rsidRPr="005A6523" w:rsidRDefault="00AA5281" w:rsidP="001929BD">
            <w:pPr>
              <w:pStyle w:val="Style2"/>
              <w:numPr>
                <w:ilvl w:val="0"/>
                <w:numId w:val="6"/>
              </w:numPr>
              <w:tabs>
                <w:tab w:val="left" w:pos="317"/>
              </w:tabs>
              <w:spacing w:line="276" w:lineRule="auto"/>
              <w:ind w:hanging="829"/>
              <w:jc w:val="left"/>
              <w:rPr>
                <w:color w:val="080B17"/>
              </w:rPr>
            </w:pPr>
            <w:r w:rsidRPr="005A6523">
              <w:rPr>
                <w:color w:val="080B17"/>
              </w:rPr>
              <w:t>COURAGE &amp; AUDACE</w:t>
            </w:r>
          </w:p>
        </w:tc>
        <w:tc>
          <w:tcPr>
            <w:tcW w:w="6236" w:type="dxa"/>
          </w:tcPr>
          <w:p w14:paraId="12FDFEEB" w14:textId="77777777" w:rsidR="00AA5281" w:rsidRPr="005A6523" w:rsidRDefault="00B6260A" w:rsidP="00646CB9">
            <w:pPr>
              <w:spacing w:line="276" w:lineRule="auto"/>
              <w:jc w:val="left"/>
              <w:rPr>
                <w:color w:val="080B17"/>
              </w:rPr>
            </w:pPr>
            <w:r w:rsidRPr="005A6523">
              <w:rPr>
                <w:color w:val="080B17"/>
              </w:rPr>
              <w:t>L</w:t>
            </w:r>
            <w:r w:rsidR="00AA5281" w:rsidRPr="005A6523">
              <w:rPr>
                <w:color w:val="080B17"/>
              </w:rPr>
              <w:t>’in</w:t>
            </w:r>
            <w:r w:rsidR="002D7F01" w:rsidRPr="005A6523">
              <w:rPr>
                <w:color w:val="080B17"/>
              </w:rPr>
              <w:t>novation</w:t>
            </w:r>
            <w:r w:rsidR="00AA5281" w:rsidRPr="005A6523">
              <w:rPr>
                <w:color w:val="080B17"/>
              </w:rPr>
              <w:t xml:space="preserve"> montre l’engagement de la Direction de Ressources Humaines dans les orientations stratégiques de l’entreprise pour y défendre le capital humain</w:t>
            </w:r>
          </w:p>
        </w:tc>
      </w:tr>
    </w:tbl>
    <w:p w14:paraId="0A578E95" w14:textId="77777777" w:rsidR="00AA5281" w:rsidRDefault="00AA5281" w:rsidP="00766F7A"/>
    <w:p w14:paraId="5C05A206" w14:textId="57B4084C" w:rsidR="00AA5281" w:rsidRPr="00646CB9" w:rsidRDefault="00B6260A" w:rsidP="00E17A0E">
      <w:pPr>
        <w:pStyle w:val="Titre1"/>
        <w:rPr>
          <w:b/>
          <w:bCs/>
          <w:color w:val="D8A730"/>
        </w:rPr>
      </w:pPr>
      <w:r w:rsidRPr="00646CB9">
        <w:rPr>
          <w:b/>
          <w:bCs/>
          <w:color w:val="D8A730"/>
        </w:rPr>
        <w:t>CONDITIONS DE PARTICIPATION AU PRIX DE L’I</w:t>
      </w:r>
      <w:r w:rsidR="002D7F01" w:rsidRPr="00646CB9">
        <w:rPr>
          <w:b/>
          <w:bCs/>
          <w:color w:val="D8A730"/>
        </w:rPr>
        <w:t>NNOVATION</w:t>
      </w:r>
      <w:r w:rsidR="001963F7" w:rsidRPr="00646CB9">
        <w:rPr>
          <w:b/>
          <w:bCs/>
          <w:color w:val="D8A730"/>
        </w:rPr>
        <w:t xml:space="preserve"> </w:t>
      </w:r>
      <w:r w:rsidRPr="00646CB9">
        <w:rPr>
          <w:b/>
          <w:bCs/>
          <w:color w:val="D8A730"/>
        </w:rPr>
        <w:t>RH 20</w:t>
      </w:r>
      <w:r w:rsidR="003E444F" w:rsidRPr="00646CB9">
        <w:rPr>
          <w:b/>
          <w:bCs/>
          <w:color w:val="D8A730"/>
        </w:rPr>
        <w:t>20</w:t>
      </w:r>
    </w:p>
    <w:p w14:paraId="1360B7B2" w14:textId="77777777" w:rsidR="00E17A0E" w:rsidRPr="00253454" w:rsidRDefault="00E17A0E" w:rsidP="00253454">
      <w:pPr>
        <w:ind w:firstLine="709"/>
        <w:rPr>
          <w:sz w:val="2"/>
          <w:szCs w:val="10"/>
        </w:rPr>
      </w:pPr>
    </w:p>
    <w:p w14:paraId="5F25AD59" w14:textId="5D93BA63" w:rsidR="00B6260A" w:rsidRPr="005A6523" w:rsidRDefault="00B6260A" w:rsidP="00646CB9">
      <w:pPr>
        <w:pStyle w:val="Paragraphedeliste"/>
        <w:numPr>
          <w:ilvl w:val="0"/>
          <w:numId w:val="4"/>
        </w:numPr>
        <w:spacing w:line="276" w:lineRule="auto"/>
        <w:ind w:left="340" w:hanging="340"/>
        <w:rPr>
          <w:color w:val="080B17"/>
          <w:sz w:val="21"/>
        </w:rPr>
      </w:pPr>
      <w:r w:rsidRPr="005A6523">
        <w:rPr>
          <w:color w:val="080B17"/>
          <w:sz w:val="21"/>
        </w:rPr>
        <w:t xml:space="preserve">Peut candidater au Prix de l’IRH, toute entreprise ou organisation basée en France, </w:t>
      </w:r>
      <w:r w:rsidR="001963F7" w:rsidRPr="005A6523">
        <w:rPr>
          <w:color w:val="080B17"/>
          <w:sz w:val="21"/>
        </w:rPr>
        <w:t>quel que</w:t>
      </w:r>
      <w:r w:rsidRPr="005A6523">
        <w:rPr>
          <w:color w:val="080B17"/>
          <w:sz w:val="21"/>
        </w:rPr>
        <w:t xml:space="preserve"> soit sa taille, son secteur d’activité, son chiffre d’affaire et le rayonnement de son activité.  </w:t>
      </w:r>
    </w:p>
    <w:p w14:paraId="4378221F" w14:textId="77777777" w:rsidR="00B6260A" w:rsidRPr="005A6523" w:rsidRDefault="00B6260A" w:rsidP="00646CB9">
      <w:pPr>
        <w:pStyle w:val="Paragraphedeliste"/>
        <w:numPr>
          <w:ilvl w:val="0"/>
          <w:numId w:val="4"/>
        </w:numPr>
        <w:spacing w:line="276" w:lineRule="auto"/>
        <w:ind w:left="340" w:hanging="340"/>
        <w:rPr>
          <w:color w:val="080B17"/>
          <w:sz w:val="21"/>
        </w:rPr>
      </w:pPr>
      <w:r w:rsidRPr="005A6523">
        <w:rPr>
          <w:color w:val="080B17"/>
          <w:sz w:val="21"/>
        </w:rPr>
        <w:t>L’i</w:t>
      </w:r>
      <w:r w:rsidR="002D7F01" w:rsidRPr="005A6523">
        <w:rPr>
          <w:color w:val="080B17"/>
          <w:sz w:val="21"/>
        </w:rPr>
        <w:t>nnovation</w:t>
      </w:r>
      <w:r w:rsidRPr="005A6523">
        <w:rPr>
          <w:color w:val="080B17"/>
          <w:sz w:val="21"/>
        </w:rPr>
        <w:t xml:space="preserve"> doit être réelle et déjà mise en place au sein de la structure.</w:t>
      </w:r>
    </w:p>
    <w:p w14:paraId="72C1E397" w14:textId="77777777" w:rsidR="00B6260A" w:rsidRPr="005A6523" w:rsidRDefault="00B6260A" w:rsidP="00646CB9">
      <w:pPr>
        <w:pStyle w:val="Paragraphedeliste"/>
        <w:numPr>
          <w:ilvl w:val="0"/>
          <w:numId w:val="4"/>
        </w:numPr>
        <w:spacing w:line="276" w:lineRule="auto"/>
        <w:ind w:left="340" w:hanging="340"/>
        <w:rPr>
          <w:color w:val="080B17"/>
          <w:sz w:val="21"/>
        </w:rPr>
      </w:pPr>
      <w:r w:rsidRPr="005A6523">
        <w:rPr>
          <w:color w:val="080B17"/>
          <w:sz w:val="21"/>
        </w:rPr>
        <w:t>L’</w:t>
      </w:r>
      <w:r w:rsidR="002D7F01" w:rsidRPr="005A6523">
        <w:rPr>
          <w:color w:val="080B17"/>
          <w:sz w:val="21"/>
        </w:rPr>
        <w:t>innovation</w:t>
      </w:r>
      <w:r w:rsidRPr="005A6523">
        <w:rPr>
          <w:color w:val="080B17"/>
          <w:sz w:val="21"/>
        </w:rPr>
        <w:t xml:space="preserve"> répond à une problématique RH.</w:t>
      </w:r>
    </w:p>
    <w:p w14:paraId="1344FA04" w14:textId="77777777" w:rsidR="00B6260A" w:rsidRPr="005A6523" w:rsidRDefault="00B6260A" w:rsidP="00646CB9">
      <w:pPr>
        <w:pStyle w:val="Paragraphedeliste"/>
        <w:numPr>
          <w:ilvl w:val="0"/>
          <w:numId w:val="4"/>
        </w:numPr>
        <w:spacing w:line="276" w:lineRule="auto"/>
        <w:ind w:left="340" w:hanging="340"/>
        <w:rPr>
          <w:color w:val="080B17"/>
          <w:sz w:val="21"/>
        </w:rPr>
      </w:pPr>
      <w:r w:rsidRPr="005A6523">
        <w:rPr>
          <w:color w:val="080B17"/>
          <w:sz w:val="21"/>
        </w:rPr>
        <w:t>Les équipes RH ont été impliquées dans le déploiement de l’i</w:t>
      </w:r>
      <w:r w:rsidR="002D7F01" w:rsidRPr="005A6523">
        <w:rPr>
          <w:color w:val="080B17"/>
          <w:sz w:val="21"/>
        </w:rPr>
        <w:t>nnovation</w:t>
      </w:r>
      <w:r w:rsidRPr="005A6523">
        <w:rPr>
          <w:color w:val="080B17"/>
          <w:sz w:val="21"/>
        </w:rPr>
        <w:t>.</w:t>
      </w:r>
    </w:p>
    <w:p w14:paraId="58381D21" w14:textId="77777777" w:rsidR="00B6260A" w:rsidRPr="005A6523" w:rsidRDefault="00B6260A" w:rsidP="00646CB9">
      <w:pPr>
        <w:pStyle w:val="Paragraphedeliste"/>
        <w:numPr>
          <w:ilvl w:val="0"/>
          <w:numId w:val="4"/>
        </w:numPr>
        <w:spacing w:line="276" w:lineRule="auto"/>
        <w:ind w:left="340" w:hanging="340"/>
        <w:rPr>
          <w:color w:val="080B17"/>
          <w:sz w:val="21"/>
        </w:rPr>
      </w:pPr>
      <w:r w:rsidRPr="005A6523">
        <w:rPr>
          <w:color w:val="080B17"/>
          <w:sz w:val="21"/>
        </w:rPr>
        <w:t>Cette in</w:t>
      </w:r>
      <w:r w:rsidR="002D7F01" w:rsidRPr="005A6523">
        <w:rPr>
          <w:color w:val="080B17"/>
          <w:sz w:val="21"/>
        </w:rPr>
        <w:t>novation</w:t>
      </w:r>
      <w:r w:rsidRPr="005A6523">
        <w:rPr>
          <w:color w:val="080B17"/>
          <w:sz w:val="21"/>
        </w:rPr>
        <w:t xml:space="preserve"> n’a pas déjà été primée lors d’une édition passée. Cependant une entreprise/organisation qui a déjà été récompensée peut soumettre un nouveau projet.</w:t>
      </w:r>
    </w:p>
    <w:p w14:paraId="7BC2653C" w14:textId="77777777" w:rsidR="00B6260A" w:rsidRPr="005A6523" w:rsidRDefault="00B6260A" w:rsidP="00646CB9">
      <w:pPr>
        <w:pStyle w:val="Paragraphedeliste"/>
        <w:numPr>
          <w:ilvl w:val="0"/>
          <w:numId w:val="4"/>
        </w:numPr>
        <w:spacing w:line="276" w:lineRule="auto"/>
        <w:ind w:left="340" w:hanging="340"/>
        <w:rPr>
          <w:color w:val="080B17"/>
          <w:sz w:val="21"/>
        </w:rPr>
      </w:pPr>
      <w:r w:rsidRPr="005A6523">
        <w:rPr>
          <w:color w:val="080B17"/>
          <w:sz w:val="21"/>
        </w:rPr>
        <w:t>La participation à ce prix est gratuite.</w:t>
      </w:r>
    </w:p>
    <w:p w14:paraId="6BB29E5D" w14:textId="77777777" w:rsidR="00AA5281" w:rsidRDefault="00AA5281" w:rsidP="00766F7A"/>
    <w:p w14:paraId="3E724175" w14:textId="6967BE86" w:rsidR="00B6260A" w:rsidRDefault="00B6260A" w:rsidP="006050AF">
      <w:pPr>
        <w:pStyle w:val="Titre1"/>
        <w:rPr>
          <w:b/>
          <w:color w:val="D8A730"/>
        </w:rPr>
      </w:pPr>
      <w:r w:rsidRPr="00AA6F3C">
        <w:rPr>
          <w:color w:val="D8A730"/>
        </w:rPr>
        <w:t xml:space="preserve">VOTRE DOSSIER DOIT </w:t>
      </w:r>
      <w:r w:rsidR="00932E6C" w:rsidRPr="00AA6F3C">
        <w:rPr>
          <w:color w:val="D8A730"/>
        </w:rPr>
        <w:t>Ê</w:t>
      </w:r>
      <w:r w:rsidRPr="00AA6F3C">
        <w:rPr>
          <w:color w:val="D8A730"/>
        </w:rPr>
        <w:t>TRE ENVOY</w:t>
      </w:r>
      <w:r w:rsidR="00932E6C" w:rsidRPr="00AA6F3C">
        <w:rPr>
          <w:color w:val="D8A730"/>
        </w:rPr>
        <w:t>É</w:t>
      </w:r>
      <w:r w:rsidRPr="00AA6F3C">
        <w:rPr>
          <w:color w:val="D8A730"/>
        </w:rPr>
        <w:t xml:space="preserve"> PAR EMAIL OU PAR LA POSTE AVANT </w:t>
      </w:r>
      <w:r w:rsidRPr="00AA6F3C">
        <w:rPr>
          <w:b/>
          <w:color w:val="D8A730"/>
        </w:rPr>
        <w:t xml:space="preserve">LE </w:t>
      </w:r>
      <w:r w:rsidR="0002215B" w:rsidRPr="00AA6F3C">
        <w:rPr>
          <w:b/>
          <w:color w:val="D8A730"/>
        </w:rPr>
        <w:t>13</w:t>
      </w:r>
      <w:r w:rsidR="003A0098" w:rsidRPr="00AA6F3C">
        <w:rPr>
          <w:b/>
          <w:color w:val="D8A730"/>
        </w:rPr>
        <w:t xml:space="preserve"> MARS </w:t>
      </w:r>
      <w:r w:rsidR="003D2FF0" w:rsidRPr="00AA6F3C">
        <w:rPr>
          <w:b/>
          <w:color w:val="D8A730"/>
        </w:rPr>
        <w:t>2020</w:t>
      </w:r>
    </w:p>
    <w:p w14:paraId="0073EB8E" w14:textId="77777777" w:rsidR="00E17A0E" w:rsidRPr="00E17A0E" w:rsidRDefault="00E17A0E" w:rsidP="00E17A0E"/>
    <w:tbl>
      <w:tblPr>
        <w:tblStyle w:val="Grilledutableau"/>
        <w:tblW w:w="0" w:type="auto"/>
        <w:jc w:val="center"/>
        <w:tblBorders>
          <w:top w:val="single" w:sz="8" w:space="0" w:color="E3E7E0" w:themeColor="accent5"/>
          <w:left w:val="single" w:sz="8" w:space="0" w:color="E3E7E0" w:themeColor="accent5"/>
          <w:bottom w:val="single" w:sz="8" w:space="0" w:color="E3E7E0" w:themeColor="accent5"/>
          <w:right w:val="single" w:sz="8" w:space="0" w:color="E3E7E0" w:themeColor="accent5"/>
          <w:insideH w:val="none" w:sz="0" w:space="0" w:color="auto"/>
          <w:insideV w:val="none" w:sz="0" w:space="0" w:color="auto"/>
        </w:tblBorders>
        <w:tblLook w:val="04A0" w:firstRow="1" w:lastRow="0" w:firstColumn="1" w:lastColumn="0" w:noHBand="0" w:noVBand="1"/>
      </w:tblPr>
      <w:tblGrid>
        <w:gridCol w:w="5086"/>
        <w:gridCol w:w="4532"/>
      </w:tblGrid>
      <w:tr w:rsidR="00D5034A" w:rsidRPr="00D5034A" w14:paraId="1FE716C5" w14:textId="77777777" w:rsidTr="00646CB9">
        <w:trPr>
          <w:trHeight w:val="1739"/>
          <w:jc w:val="center"/>
        </w:trPr>
        <w:tc>
          <w:tcPr>
            <w:tcW w:w="5102" w:type="dxa"/>
          </w:tcPr>
          <w:p w14:paraId="40460018" w14:textId="77777777" w:rsidR="002C2A69" w:rsidRPr="005A6523" w:rsidRDefault="002C2A69" w:rsidP="00646CB9">
            <w:pPr>
              <w:spacing w:after="40" w:line="276" w:lineRule="auto"/>
              <w:jc w:val="center"/>
              <w:rPr>
                <w:color w:val="080B17"/>
              </w:rPr>
            </w:pPr>
          </w:p>
          <w:p w14:paraId="587E6359" w14:textId="4B1F8EAF" w:rsidR="002C2A69" w:rsidRPr="005A6523" w:rsidRDefault="0002215B" w:rsidP="00646CB9">
            <w:pPr>
              <w:spacing w:after="40" w:line="276" w:lineRule="auto"/>
              <w:jc w:val="left"/>
              <w:rPr>
                <w:b/>
                <w:color w:val="080B17"/>
              </w:rPr>
            </w:pPr>
            <w:r w:rsidRPr="005A6523">
              <w:rPr>
                <w:b/>
                <w:color w:val="080B17"/>
              </w:rPr>
              <w:t>MORGAN PHILPS</w:t>
            </w:r>
          </w:p>
          <w:p w14:paraId="03B623E1" w14:textId="77777777" w:rsidR="002C2A69" w:rsidRPr="005A6523" w:rsidRDefault="00D34B5B" w:rsidP="00646CB9">
            <w:pPr>
              <w:spacing w:after="40" w:line="276" w:lineRule="auto"/>
              <w:jc w:val="left"/>
              <w:rPr>
                <w:b/>
                <w:color w:val="080B17"/>
              </w:rPr>
            </w:pPr>
            <w:r w:rsidRPr="005A6523">
              <w:rPr>
                <w:b/>
                <w:color w:val="080B17"/>
              </w:rPr>
              <w:t>Trophée DRH de l’année</w:t>
            </w:r>
          </w:p>
          <w:p w14:paraId="7D8B1A58" w14:textId="06ABC268" w:rsidR="002C2A69" w:rsidRPr="005A6523" w:rsidRDefault="00D34B5B" w:rsidP="00646CB9">
            <w:pPr>
              <w:spacing w:after="40" w:line="276" w:lineRule="auto"/>
              <w:jc w:val="left"/>
              <w:rPr>
                <w:color w:val="080B17"/>
              </w:rPr>
            </w:pPr>
            <w:r w:rsidRPr="000F75E5">
              <w:rPr>
                <w:color w:val="080B17"/>
              </w:rPr>
              <w:t>19</w:t>
            </w:r>
            <w:r w:rsidR="000F75E5">
              <w:rPr>
                <w:color w:val="080B17"/>
              </w:rPr>
              <w:t>1</w:t>
            </w:r>
            <w:r w:rsidR="0014200C" w:rsidRPr="005A6523">
              <w:rPr>
                <w:color w:val="080B17"/>
              </w:rPr>
              <w:t>,</w:t>
            </w:r>
            <w:r w:rsidR="002C2A69" w:rsidRPr="005A6523">
              <w:rPr>
                <w:color w:val="080B17"/>
              </w:rPr>
              <w:t xml:space="preserve"> avenue Charles de Gaulle</w:t>
            </w:r>
          </w:p>
          <w:p w14:paraId="5C7E973B" w14:textId="783F7371" w:rsidR="002C2A69" w:rsidRPr="00D5034A" w:rsidRDefault="002C2A69" w:rsidP="00646CB9">
            <w:pPr>
              <w:spacing w:after="40" w:line="276" w:lineRule="auto"/>
              <w:jc w:val="left"/>
              <w:rPr>
                <w:color w:val="3C3C3B" w:themeColor="text2"/>
              </w:rPr>
            </w:pPr>
            <w:r w:rsidRPr="005A6523">
              <w:rPr>
                <w:color w:val="080B17"/>
              </w:rPr>
              <w:t xml:space="preserve">92200 </w:t>
            </w:r>
            <w:r w:rsidR="0014200C" w:rsidRPr="005A6523">
              <w:rPr>
                <w:color w:val="080B17"/>
              </w:rPr>
              <w:t>Neuilly-sur-</w:t>
            </w:r>
            <w:r w:rsidRPr="005A6523">
              <w:rPr>
                <w:color w:val="080B17"/>
              </w:rPr>
              <w:t>S</w:t>
            </w:r>
            <w:r w:rsidR="0014200C" w:rsidRPr="005A6523">
              <w:rPr>
                <w:color w:val="080B17"/>
              </w:rPr>
              <w:t>eine</w:t>
            </w:r>
          </w:p>
        </w:tc>
        <w:tc>
          <w:tcPr>
            <w:tcW w:w="4535" w:type="dxa"/>
          </w:tcPr>
          <w:p w14:paraId="7F7C969C" w14:textId="77777777" w:rsidR="002C2A69" w:rsidRPr="0059420B" w:rsidRDefault="002C2A69" w:rsidP="00646CB9">
            <w:pPr>
              <w:spacing w:after="40" w:line="276" w:lineRule="auto"/>
              <w:jc w:val="center"/>
              <w:rPr>
                <w:color w:val="0F142B"/>
                <w:u w:val="single"/>
              </w:rPr>
            </w:pPr>
          </w:p>
          <w:p w14:paraId="69AAD941" w14:textId="77777777" w:rsidR="002C2A69" w:rsidRPr="0059420B" w:rsidRDefault="002C2A69" w:rsidP="00646CB9">
            <w:pPr>
              <w:spacing w:after="40" w:line="276" w:lineRule="auto"/>
              <w:jc w:val="left"/>
              <w:rPr>
                <w:color w:val="0F142B"/>
              </w:rPr>
            </w:pPr>
            <w:r w:rsidRPr="0059420B">
              <w:rPr>
                <w:color w:val="0F142B"/>
                <w:u w:val="single"/>
              </w:rPr>
              <w:t>T</w:t>
            </w:r>
            <w:r w:rsidR="00D34B5B" w:rsidRPr="0059420B">
              <w:rPr>
                <w:color w:val="0F142B"/>
                <w:u w:val="single"/>
              </w:rPr>
              <w:t>é</w:t>
            </w:r>
            <w:r w:rsidRPr="0059420B">
              <w:rPr>
                <w:color w:val="0F142B"/>
                <w:u w:val="single"/>
              </w:rPr>
              <w:t>l</w:t>
            </w:r>
            <w:r w:rsidRPr="0059420B">
              <w:rPr>
                <w:color w:val="0F142B"/>
              </w:rPr>
              <w:t> : 01 58 56 58 56</w:t>
            </w:r>
          </w:p>
          <w:p w14:paraId="5A5D72BF" w14:textId="77777777" w:rsidR="002C2A69" w:rsidRPr="0059420B" w:rsidRDefault="002C2A69" w:rsidP="00646CB9">
            <w:pPr>
              <w:spacing w:after="40" w:line="276" w:lineRule="auto"/>
              <w:jc w:val="left"/>
              <w:rPr>
                <w:color w:val="0F142B"/>
              </w:rPr>
            </w:pPr>
            <w:r w:rsidRPr="0059420B">
              <w:rPr>
                <w:color w:val="0F142B"/>
                <w:u w:val="single"/>
              </w:rPr>
              <w:t>Mail</w:t>
            </w:r>
            <w:r w:rsidRPr="0059420B">
              <w:rPr>
                <w:color w:val="0F142B"/>
              </w:rPr>
              <w:t xml:space="preserve"> : </w:t>
            </w:r>
            <w:r w:rsidR="00D34B5B" w:rsidRPr="0059420B">
              <w:rPr>
                <w:color w:val="0F142B"/>
              </w:rPr>
              <w:t>communicationfr@morganphilips.com</w:t>
            </w:r>
          </w:p>
          <w:p w14:paraId="4E07E4F3" w14:textId="77777777" w:rsidR="002C2A69" w:rsidRPr="00D5034A" w:rsidRDefault="002C2A69" w:rsidP="00646CB9">
            <w:pPr>
              <w:spacing w:after="40" w:line="276" w:lineRule="auto"/>
              <w:jc w:val="left"/>
              <w:rPr>
                <w:color w:val="3C3C3B" w:themeColor="text2"/>
                <w:u w:val="single"/>
              </w:rPr>
            </w:pPr>
            <w:r w:rsidRPr="0059420B">
              <w:rPr>
                <w:color w:val="0F142B"/>
                <w:u w:val="single"/>
              </w:rPr>
              <w:t>www.drhdelannee.com</w:t>
            </w:r>
          </w:p>
        </w:tc>
      </w:tr>
    </w:tbl>
    <w:p w14:paraId="7F614AE5" w14:textId="77777777" w:rsidR="00B6260A" w:rsidRDefault="00B6260A" w:rsidP="00766F7A"/>
    <w:p w14:paraId="52833065" w14:textId="77777777" w:rsidR="00AA5281" w:rsidRDefault="00AA5281" w:rsidP="00766F7A">
      <w:pPr>
        <w:sectPr w:rsidR="00AA5281" w:rsidSect="001C2241">
          <w:headerReference w:type="default" r:id="rId17"/>
          <w:pgSz w:w="11906" w:h="16838" w:code="9"/>
          <w:pgMar w:top="2268" w:right="1134" w:bottom="1701" w:left="1134" w:header="567" w:footer="567" w:gutter="0"/>
          <w:pgNumType w:start="1"/>
          <w:cols w:space="708"/>
          <w:docGrid w:linePitch="360"/>
        </w:sectPr>
      </w:pPr>
    </w:p>
    <w:p w14:paraId="0DE4809D" w14:textId="77777777" w:rsidR="008A2271" w:rsidRPr="009841C9" w:rsidRDefault="00F44A31" w:rsidP="006050AF">
      <w:pPr>
        <w:pStyle w:val="Titre1"/>
        <w:rPr>
          <w:b/>
          <w:bCs/>
          <w:color w:val="D8A730"/>
        </w:rPr>
      </w:pPr>
      <w:r w:rsidRPr="009841C9">
        <w:rPr>
          <w:b/>
          <w:bCs/>
          <w:color w:val="D8A730"/>
        </w:rPr>
        <w:lastRenderedPageBreak/>
        <w:t>VOTRE I</w:t>
      </w:r>
      <w:r w:rsidR="002D7F01" w:rsidRPr="009841C9">
        <w:rPr>
          <w:b/>
          <w:bCs/>
          <w:color w:val="D8A730"/>
        </w:rPr>
        <w:t>NNOVATION</w:t>
      </w:r>
    </w:p>
    <w:tbl>
      <w:tblPr>
        <w:tblStyle w:val="Grilledutableau"/>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0"/>
      </w:tblGrid>
      <w:tr w:rsidR="00D5034A" w:rsidRPr="00D5034A" w14:paraId="58699099" w14:textId="77777777" w:rsidTr="009841C9">
        <w:trPr>
          <w:trHeight w:val="567"/>
        </w:trPr>
        <w:tc>
          <w:tcPr>
            <w:tcW w:w="3828" w:type="dxa"/>
            <w:tcBorders>
              <w:right w:val="single" w:sz="8" w:space="0" w:color="E3E7E0" w:themeColor="accent5"/>
            </w:tcBorders>
            <w:vAlign w:val="center"/>
          </w:tcPr>
          <w:p w14:paraId="1226CC6C" w14:textId="77777777" w:rsidR="00F44A31" w:rsidRPr="009841C9" w:rsidRDefault="00A14217" w:rsidP="00DC42CC">
            <w:pPr>
              <w:pStyle w:val="Style2"/>
              <w:numPr>
                <w:ilvl w:val="0"/>
                <w:numId w:val="12"/>
              </w:numPr>
              <w:ind w:left="318" w:hanging="318"/>
              <w:jc w:val="left"/>
              <w:rPr>
                <w:color w:val="080B17"/>
                <w:sz w:val="18"/>
              </w:rPr>
            </w:pPr>
            <w:r w:rsidRPr="009841C9">
              <w:rPr>
                <w:color w:val="080B17"/>
                <w:sz w:val="18"/>
              </w:rPr>
              <w:t>NOM DE LA SOCIÉTÉ</w:t>
            </w:r>
          </w:p>
        </w:tc>
        <w:tc>
          <w:tcPr>
            <w:tcW w:w="581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757D065A" w14:textId="77777777" w:rsidR="00F44A31" w:rsidRPr="00D5034A" w:rsidRDefault="00F44A31" w:rsidP="00A14217">
            <w:pPr>
              <w:spacing w:after="0"/>
              <w:jc w:val="left"/>
              <w:rPr>
                <w:color w:val="3C3C3B" w:themeColor="text2"/>
                <w:sz w:val="18"/>
              </w:rPr>
            </w:pPr>
          </w:p>
        </w:tc>
      </w:tr>
      <w:tr w:rsidR="00D5034A" w:rsidRPr="00D5034A" w14:paraId="1B9413F5" w14:textId="77777777" w:rsidTr="009841C9">
        <w:trPr>
          <w:trHeight w:val="567"/>
        </w:trPr>
        <w:tc>
          <w:tcPr>
            <w:tcW w:w="3828" w:type="dxa"/>
            <w:tcBorders>
              <w:right w:val="single" w:sz="8" w:space="0" w:color="E3E7E0" w:themeColor="accent5"/>
            </w:tcBorders>
            <w:vAlign w:val="center"/>
          </w:tcPr>
          <w:p w14:paraId="110659D7" w14:textId="150706FA" w:rsidR="00DD3376" w:rsidRPr="009841C9" w:rsidRDefault="00A14217" w:rsidP="00DC42CC">
            <w:pPr>
              <w:pStyle w:val="Style2"/>
              <w:numPr>
                <w:ilvl w:val="0"/>
                <w:numId w:val="12"/>
              </w:numPr>
              <w:ind w:left="318" w:hanging="318"/>
              <w:jc w:val="left"/>
              <w:rPr>
                <w:color w:val="080B17"/>
                <w:sz w:val="18"/>
              </w:rPr>
            </w:pPr>
            <w:r w:rsidRPr="009841C9">
              <w:rPr>
                <w:color w:val="080B17"/>
                <w:sz w:val="18"/>
              </w:rPr>
              <w:t xml:space="preserve">SIÈGE SOCIAL / MAISON MÈRE </w:t>
            </w:r>
            <w:r w:rsidR="009841C9">
              <w:rPr>
                <w:color w:val="080B17"/>
                <w:sz w:val="18"/>
              </w:rPr>
              <w:br/>
            </w:r>
            <w:r w:rsidRPr="009841C9">
              <w:rPr>
                <w:b w:val="0"/>
                <w:color w:val="080B17"/>
                <w:sz w:val="18"/>
              </w:rPr>
              <w:t>(le cas échéant)</w:t>
            </w:r>
          </w:p>
        </w:tc>
        <w:tc>
          <w:tcPr>
            <w:tcW w:w="581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3BB14AEC" w14:textId="77777777" w:rsidR="00DD3376" w:rsidRPr="00D5034A" w:rsidRDefault="00DD3376" w:rsidP="00A14217">
            <w:pPr>
              <w:spacing w:after="0"/>
              <w:jc w:val="left"/>
              <w:rPr>
                <w:color w:val="3C3C3B" w:themeColor="text2"/>
                <w:sz w:val="18"/>
              </w:rPr>
            </w:pPr>
          </w:p>
        </w:tc>
      </w:tr>
      <w:tr w:rsidR="00D5034A" w:rsidRPr="00D5034A" w14:paraId="14DA1444" w14:textId="77777777" w:rsidTr="009841C9">
        <w:trPr>
          <w:trHeight w:val="567"/>
        </w:trPr>
        <w:tc>
          <w:tcPr>
            <w:tcW w:w="3828" w:type="dxa"/>
            <w:tcBorders>
              <w:right w:val="single" w:sz="8" w:space="0" w:color="E3E7E0" w:themeColor="accent5"/>
            </w:tcBorders>
            <w:vAlign w:val="center"/>
          </w:tcPr>
          <w:p w14:paraId="1ACE57C7" w14:textId="77777777" w:rsidR="00A14217" w:rsidRPr="009841C9" w:rsidRDefault="00A14217" w:rsidP="00DC42CC">
            <w:pPr>
              <w:pStyle w:val="Style2"/>
              <w:numPr>
                <w:ilvl w:val="0"/>
                <w:numId w:val="12"/>
              </w:numPr>
              <w:ind w:left="318" w:hanging="318"/>
              <w:jc w:val="left"/>
              <w:rPr>
                <w:color w:val="080B17"/>
                <w:sz w:val="18"/>
              </w:rPr>
            </w:pPr>
            <w:r w:rsidRPr="009841C9">
              <w:rPr>
                <w:color w:val="080B17"/>
                <w:sz w:val="18"/>
              </w:rPr>
              <w:t>SECTEUR D’ACTIVITÉ</w:t>
            </w:r>
          </w:p>
        </w:tc>
        <w:tc>
          <w:tcPr>
            <w:tcW w:w="581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790A227D" w14:textId="77777777" w:rsidR="00A14217" w:rsidRPr="00D5034A" w:rsidRDefault="00A14217" w:rsidP="00A14217">
            <w:pPr>
              <w:spacing w:after="0"/>
              <w:jc w:val="left"/>
              <w:rPr>
                <w:color w:val="3C3C3B" w:themeColor="text2"/>
                <w:sz w:val="18"/>
              </w:rPr>
            </w:pPr>
          </w:p>
        </w:tc>
      </w:tr>
      <w:tr w:rsidR="00D5034A" w:rsidRPr="00D5034A" w14:paraId="7EA215E7" w14:textId="77777777" w:rsidTr="009841C9">
        <w:trPr>
          <w:trHeight w:val="567"/>
        </w:trPr>
        <w:tc>
          <w:tcPr>
            <w:tcW w:w="3828" w:type="dxa"/>
            <w:tcBorders>
              <w:right w:val="single" w:sz="8" w:space="0" w:color="E3E7E0" w:themeColor="accent5"/>
            </w:tcBorders>
            <w:vAlign w:val="center"/>
          </w:tcPr>
          <w:p w14:paraId="0D483C1D" w14:textId="4DD2B69D" w:rsidR="00A14217" w:rsidRPr="009841C9" w:rsidRDefault="00A14217" w:rsidP="00DC42CC">
            <w:pPr>
              <w:pStyle w:val="Style2"/>
              <w:numPr>
                <w:ilvl w:val="0"/>
                <w:numId w:val="12"/>
              </w:numPr>
              <w:ind w:left="318" w:hanging="318"/>
              <w:jc w:val="left"/>
              <w:rPr>
                <w:color w:val="080B17"/>
                <w:sz w:val="18"/>
              </w:rPr>
            </w:pPr>
            <w:r w:rsidRPr="009841C9">
              <w:rPr>
                <w:color w:val="080B17"/>
                <w:sz w:val="18"/>
              </w:rPr>
              <w:t xml:space="preserve">NB DE PERSONNES EMPLOYÉES </w:t>
            </w:r>
            <w:r w:rsidR="009841C9">
              <w:rPr>
                <w:color w:val="080B17"/>
                <w:sz w:val="18"/>
              </w:rPr>
              <w:br/>
            </w:r>
            <w:r w:rsidRPr="009841C9">
              <w:rPr>
                <w:color w:val="080B17"/>
                <w:sz w:val="18"/>
              </w:rPr>
              <w:t xml:space="preserve">EN FRANCE / DANS LE MONDE </w:t>
            </w:r>
            <w:r w:rsidR="009841C9">
              <w:rPr>
                <w:color w:val="080B17"/>
                <w:sz w:val="18"/>
              </w:rPr>
              <w:br/>
            </w:r>
            <w:r w:rsidRPr="009841C9">
              <w:rPr>
                <w:b w:val="0"/>
                <w:color w:val="080B17"/>
                <w:sz w:val="18"/>
              </w:rPr>
              <w:t xml:space="preserve">(le cas échéant) </w:t>
            </w:r>
          </w:p>
        </w:tc>
        <w:tc>
          <w:tcPr>
            <w:tcW w:w="581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2736DBFC" w14:textId="77777777" w:rsidR="00A14217" w:rsidRPr="00D5034A" w:rsidRDefault="00A14217" w:rsidP="00A14217">
            <w:pPr>
              <w:spacing w:after="0"/>
              <w:jc w:val="left"/>
              <w:rPr>
                <w:color w:val="3C3C3B" w:themeColor="text2"/>
                <w:sz w:val="18"/>
              </w:rPr>
            </w:pPr>
          </w:p>
        </w:tc>
      </w:tr>
      <w:tr w:rsidR="00D5034A" w:rsidRPr="00D5034A" w14:paraId="5E363472" w14:textId="77777777" w:rsidTr="009841C9">
        <w:trPr>
          <w:trHeight w:val="567"/>
        </w:trPr>
        <w:tc>
          <w:tcPr>
            <w:tcW w:w="3828" w:type="dxa"/>
            <w:tcBorders>
              <w:right w:val="single" w:sz="8" w:space="0" w:color="E3E7E0" w:themeColor="accent5"/>
            </w:tcBorders>
            <w:vAlign w:val="center"/>
          </w:tcPr>
          <w:p w14:paraId="2B2F4A70" w14:textId="77777777" w:rsidR="00A14217" w:rsidRPr="009841C9" w:rsidRDefault="00A14217" w:rsidP="00DC42CC">
            <w:pPr>
              <w:pStyle w:val="Style2"/>
              <w:numPr>
                <w:ilvl w:val="0"/>
                <w:numId w:val="12"/>
              </w:numPr>
              <w:ind w:left="318" w:hanging="318"/>
              <w:jc w:val="left"/>
              <w:rPr>
                <w:color w:val="080B17"/>
                <w:sz w:val="18"/>
              </w:rPr>
            </w:pPr>
            <w:r w:rsidRPr="009841C9">
              <w:rPr>
                <w:color w:val="080B17"/>
                <w:sz w:val="18"/>
              </w:rPr>
              <w:t xml:space="preserve">CHIFFRE D’AFFAIRES EN FRANCE / DANS LE MONDE </w:t>
            </w:r>
            <w:r w:rsidRPr="009841C9">
              <w:rPr>
                <w:b w:val="0"/>
                <w:color w:val="080B17"/>
                <w:sz w:val="18"/>
              </w:rPr>
              <w:t>(le cas échéant)</w:t>
            </w:r>
            <w:r w:rsidRPr="009841C9">
              <w:rPr>
                <w:color w:val="080B17"/>
                <w:sz w:val="18"/>
              </w:rPr>
              <w:t xml:space="preserve"> </w:t>
            </w:r>
          </w:p>
        </w:tc>
        <w:tc>
          <w:tcPr>
            <w:tcW w:w="581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5047668E" w14:textId="77777777" w:rsidR="00A14217" w:rsidRPr="00D5034A" w:rsidRDefault="00A14217" w:rsidP="00A14217">
            <w:pPr>
              <w:spacing w:after="0"/>
              <w:jc w:val="left"/>
              <w:rPr>
                <w:color w:val="3C3C3B" w:themeColor="text2"/>
                <w:sz w:val="18"/>
              </w:rPr>
            </w:pPr>
          </w:p>
        </w:tc>
      </w:tr>
    </w:tbl>
    <w:p w14:paraId="6086D19A" w14:textId="77777777" w:rsidR="00A14217" w:rsidRDefault="00A14217" w:rsidP="00766F7A"/>
    <w:p w14:paraId="2F23F922" w14:textId="77777777" w:rsidR="00895451" w:rsidRPr="009841C9" w:rsidRDefault="00895451" w:rsidP="006050AF">
      <w:pPr>
        <w:pStyle w:val="Titre1"/>
        <w:rPr>
          <w:b/>
          <w:bCs/>
          <w:color w:val="D8A730"/>
        </w:rPr>
      </w:pPr>
      <w:r w:rsidRPr="009841C9">
        <w:rPr>
          <w:b/>
          <w:bCs/>
          <w:color w:val="D8A730"/>
        </w:rPr>
        <w:t>COORDONN</w:t>
      </w:r>
      <w:r w:rsidR="00B71FD1" w:rsidRPr="009841C9">
        <w:rPr>
          <w:b/>
          <w:bCs/>
          <w:color w:val="D8A730"/>
        </w:rPr>
        <w:t>É</w:t>
      </w:r>
      <w:r w:rsidRPr="009841C9">
        <w:rPr>
          <w:b/>
          <w:bCs/>
          <w:color w:val="D8A730"/>
        </w:rPr>
        <w:t>ES DE LA PERSONNE QUI A REDIG</w:t>
      </w:r>
      <w:r w:rsidR="00932E6C" w:rsidRPr="009841C9">
        <w:rPr>
          <w:b/>
          <w:bCs/>
          <w:color w:val="D8A730"/>
        </w:rPr>
        <w:t>É</w:t>
      </w:r>
      <w:r w:rsidRPr="009841C9">
        <w:rPr>
          <w:b/>
          <w:bCs/>
          <w:color w:val="D8A730"/>
        </w:rPr>
        <w:t xml:space="preserve"> LE DOSSIER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370"/>
      </w:tblGrid>
      <w:tr w:rsidR="00D5034A" w:rsidRPr="00D5034A" w14:paraId="3C336BA6" w14:textId="77777777" w:rsidTr="00D5034A">
        <w:trPr>
          <w:trHeight w:val="340"/>
        </w:trPr>
        <w:tc>
          <w:tcPr>
            <w:tcW w:w="2268" w:type="dxa"/>
            <w:tcBorders>
              <w:right w:val="single" w:sz="8" w:space="0" w:color="E3E7E0" w:themeColor="accent5"/>
            </w:tcBorders>
            <w:vAlign w:val="center"/>
          </w:tcPr>
          <w:p w14:paraId="12194E51" w14:textId="77777777" w:rsidR="00895451" w:rsidRPr="009841C9" w:rsidRDefault="00895451" w:rsidP="00DC42CC">
            <w:pPr>
              <w:pStyle w:val="Style2"/>
              <w:numPr>
                <w:ilvl w:val="0"/>
                <w:numId w:val="13"/>
              </w:numPr>
              <w:tabs>
                <w:tab w:val="left" w:pos="322"/>
              </w:tabs>
              <w:ind w:hanging="720"/>
              <w:jc w:val="left"/>
              <w:rPr>
                <w:color w:val="080B17"/>
                <w:sz w:val="18"/>
                <w:szCs w:val="18"/>
              </w:rPr>
            </w:pPr>
            <w:r w:rsidRPr="009841C9">
              <w:rPr>
                <w:color w:val="080B17"/>
                <w:sz w:val="18"/>
                <w:szCs w:val="18"/>
              </w:rPr>
              <w:t>NOM, Prénom</w:t>
            </w:r>
          </w:p>
        </w:tc>
        <w:tc>
          <w:tcPr>
            <w:tcW w:w="737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6FDE3F68" w14:textId="77777777" w:rsidR="00895451" w:rsidRPr="00D5034A" w:rsidRDefault="00895451" w:rsidP="00895451">
            <w:pPr>
              <w:spacing w:after="0"/>
              <w:jc w:val="left"/>
              <w:rPr>
                <w:color w:val="3C3C3B" w:themeColor="text2"/>
                <w:sz w:val="18"/>
              </w:rPr>
            </w:pPr>
          </w:p>
        </w:tc>
      </w:tr>
      <w:tr w:rsidR="00D5034A" w:rsidRPr="00D5034A" w14:paraId="649E1E51" w14:textId="77777777" w:rsidTr="00D5034A">
        <w:trPr>
          <w:trHeight w:val="340"/>
        </w:trPr>
        <w:tc>
          <w:tcPr>
            <w:tcW w:w="2268" w:type="dxa"/>
            <w:tcBorders>
              <w:right w:val="single" w:sz="8" w:space="0" w:color="E3E7E0" w:themeColor="accent5"/>
            </w:tcBorders>
            <w:vAlign w:val="center"/>
          </w:tcPr>
          <w:p w14:paraId="1BB58451" w14:textId="77777777" w:rsidR="00895451" w:rsidRPr="009841C9" w:rsidRDefault="00895451" w:rsidP="00DC42CC">
            <w:pPr>
              <w:pStyle w:val="Style2"/>
              <w:numPr>
                <w:ilvl w:val="0"/>
                <w:numId w:val="13"/>
              </w:numPr>
              <w:tabs>
                <w:tab w:val="left" w:pos="322"/>
              </w:tabs>
              <w:ind w:hanging="720"/>
              <w:jc w:val="left"/>
              <w:rPr>
                <w:color w:val="080B17"/>
                <w:sz w:val="18"/>
                <w:szCs w:val="18"/>
              </w:rPr>
            </w:pPr>
            <w:r w:rsidRPr="009841C9">
              <w:rPr>
                <w:color w:val="080B17"/>
                <w:sz w:val="18"/>
                <w:szCs w:val="18"/>
              </w:rPr>
              <w:t>FONCTION</w:t>
            </w:r>
          </w:p>
        </w:tc>
        <w:tc>
          <w:tcPr>
            <w:tcW w:w="737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1DA1D611" w14:textId="77777777" w:rsidR="00895451" w:rsidRPr="00D5034A" w:rsidRDefault="00895451" w:rsidP="00895451">
            <w:pPr>
              <w:spacing w:after="0"/>
              <w:jc w:val="left"/>
              <w:rPr>
                <w:color w:val="3C3C3B" w:themeColor="text2"/>
                <w:sz w:val="18"/>
              </w:rPr>
            </w:pPr>
          </w:p>
        </w:tc>
      </w:tr>
      <w:tr w:rsidR="00D5034A" w:rsidRPr="00D5034A" w14:paraId="3E0B4045" w14:textId="77777777" w:rsidTr="00D5034A">
        <w:trPr>
          <w:trHeight w:val="340"/>
        </w:trPr>
        <w:tc>
          <w:tcPr>
            <w:tcW w:w="2268" w:type="dxa"/>
            <w:tcBorders>
              <w:right w:val="single" w:sz="8" w:space="0" w:color="E3E7E0" w:themeColor="accent5"/>
            </w:tcBorders>
            <w:vAlign w:val="center"/>
          </w:tcPr>
          <w:p w14:paraId="20FE08F5" w14:textId="77777777" w:rsidR="00895451" w:rsidRPr="009841C9" w:rsidRDefault="00895451" w:rsidP="00DC42CC">
            <w:pPr>
              <w:pStyle w:val="Style2"/>
              <w:numPr>
                <w:ilvl w:val="0"/>
                <w:numId w:val="13"/>
              </w:numPr>
              <w:tabs>
                <w:tab w:val="left" w:pos="322"/>
              </w:tabs>
              <w:ind w:hanging="720"/>
              <w:jc w:val="left"/>
              <w:rPr>
                <w:color w:val="080B17"/>
                <w:sz w:val="18"/>
                <w:szCs w:val="18"/>
              </w:rPr>
            </w:pPr>
            <w:r w:rsidRPr="009841C9">
              <w:rPr>
                <w:color w:val="080B17"/>
                <w:sz w:val="18"/>
                <w:szCs w:val="18"/>
              </w:rPr>
              <w:t>TEL</w:t>
            </w:r>
          </w:p>
        </w:tc>
        <w:tc>
          <w:tcPr>
            <w:tcW w:w="737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4CAA5853" w14:textId="77777777" w:rsidR="00895451" w:rsidRPr="00D5034A" w:rsidRDefault="00895451" w:rsidP="00895451">
            <w:pPr>
              <w:spacing w:after="0"/>
              <w:jc w:val="left"/>
              <w:rPr>
                <w:color w:val="3C3C3B" w:themeColor="text2"/>
                <w:sz w:val="18"/>
              </w:rPr>
            </w:pPr>
          </w:p>
        </w:tc>
      </w:tr>
      <w:tr w:rsidR="00D5034A" w:rsidRPr="00D5034A" w14:paraId="5872C0E5" w14:textId="77777777" w:rsidTr="00D5034A">
        <w:trPr>
          <w:trHeight w:val="340"/>
        </w:trPr>
        <w:tc>
          <w:tcPr>
            <w:tcW w:w="2268" w:type="dxa"/>
            <w:tcBorders>
              <w:right w:val="single" w:sz="8" w:space="0" w:color="E3E7E0" w:themeColor="accent5"/>
            </w:tcBorders>
            <w:vAlign w:val="center"/>
          </w:tcPr>
          <w:p w14:paraId="50AD61EB" w14:textId="77777777" w:rsidR="00895451" w:rsidRPr="009841C9" w:rsidRDefault="00895451" w:rsidP="00DC42CC">
            <w:pPr>
              <w:pStyle w:val="Style2"/>
              <w:numPr>
                <w:ilvl w:val="0"/>
                <w:numId w:val="13"/>
              </w:numPr>
              <w:tabs>
                <w:tab w:val="left" w:pos="322"/>
              </w:tabs>
              <w:ind w:hanging="720"/>
              <w:jc w:val="left"/>
              <w:rPr>
                <w:color w:val="080B17"/>
                <w:sz w:val="18"/>
                <w:szCs w:val="18"/>
              </w:rPr>
            </w:pPr>
            <w:r w:rsidRPr="009841C9">
              <w:rPr>
                <w:color w:val="080B17"/>
                <w:sz w:val="18"/>
                <w:szCs w:val="18"/>
              </w:rPr>
              <w:t>EMAIL</w:t>
            </w:r>
          </w:p>
        </w:tc>
        <w:tc>
          <w:tcPr>
            <w:tcW w:w="737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26925FD2" w14:textId="77777777" w:rsidR="00895451" w:rsidRPr="00D5034A" w:rsidRDefault="00895451" w:rsidP="00895451">
            <w:pPr>
              <w:spacing w:after="0"/>
              <w:jc w:val="left"/>
              <w:rPr>
                <w:color w:val="3C3C3B" w:themeColor="text2"/>
                <w:sz w:val="18"/>
              </w:rPr>
            </w:pPr>
          </w:p>
        </w:tc>
      </w:tr>
    </w:tbl>
    <w:p w14:paraId="455F0794" w14:textId="77777777" w:rsidR="00895451" w:rsidRDefault="00895451">
      <w:pPr>
        <w:spacing w:after="200" w:line="276" w:lineRule="auto"/>
        <w:jc w:val="left"/>
      </w:pPr>
    </w:p>
    <w:p w14:paraId="69B2924D" w14:textId="77777777" w:rsidR="00895451" w:rsidRPr="009841C9" w:rsidRDefault="00895451" w:rsidP="006050AF">
      <w:pPr>
        <w:pStyle w:val="Titre1"/>
        <w:rPr>
          <w:b/>
          <w:bCs/>
          <w:color w:val="D8A730"/>
        </w:rPr>
      </w:pPr>
      <w:r w:rsidRPr="009841C9">
        <w:rPr>
          <w:b/>
          <w:bCs/>
          <w:color w:val="D8A730"/>
        </w:rPr>
        <w:t>COORDONN</w:t>
      </w:r>
      <w:r w:rsidR="00B71FD1" w:rsidRPr="009841C9">
        <w:rPr>
          <w:b/>
          <w:bCs/>
          <w:color w:val="D8A730"/>
        </w:rPr>
        <w:t>É</w:t>
      </w:r>
      <w:r w:rsidRPr="009841C9">
        <w:rPr>
          <w:b/>
          <w:bCs/>
          <w:color w:val="D8A730"/>
        </w:rPr>
        <w:t>ES DE LA PERSONNE QUI A « PORT</w:t>
      </w:r>
      <w:r w:rsidR="00932E6C" w:rsidRPr="009841C9">
        <w:rPr>
          <w:b/>
          <w:bCs/>
          <w:color w:val="D8A730"/>
        </w:rPr>
        <w:t>É</w:t>
      </w:r>
      <w:r w:rsidRPr="009841C9">
        <w:rPr>
          <w:b/>
          <w:bCs/>
          <w:color w:val="D8A730"/>
        </w:rPr>
        <w:t xml:space="preserve"> » LE PROJET</w:t>
      </w:r>
    </w:p>
    <w:p w14:paraId="02A39680" w14:textId="76E13308" w:rsidR="00895451" w:rsidRPr="009841C9" w:rsidRDefault="00895451" w:rsidP="006050AF">
      <w:pPr>
        <w:pStyle w:val="Titre1"/>
        <w:rPr>
          <w:i/>
          <w:iCs/>
          <w:color w:val="D8A730"/>
          <w:sz w:val="24"/>
          <w:szCs w:val="20"/>
        </w:rPr>
      </w:pPr>
      <w:r w:rsidRPr="009841C9">
        <w:rPr>
          <w:i/>
          <w:iCs/>
          <w:color w:val="D8A730"/>
          <w:sz w:val="24"/>
          <w:szCs w:val="20"/>
        </w:rPr>
        <w:t>(</w:t>
      </w:r>
      <w:r w:rsidR="003E444F" w:rsidRPr="009841C9">
        <w:rPr>
          <w:i/>
          <w:iCs/>
          <w:color w:val="D8A730"/>
          <w:sz w:val="24"/>
          <w:szCs w:val="20"/>
        </w:rPr>
        <w:t>Si</w:t>
      </w:r>
      <w:r w:rsidRPr="009841C9">
        <w:rPr>
          <w:i/>
          <w:iCs/>
          <w:color w:val="D8A730"/>
          <w:sz w:val="24"/>
          <w:szCs w:val="20"/>
        </w:rPr>
        <w:t xml:space="preserve"> différent)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370"/>
      </w:tblGrid>
      <w:tr w:rsidR="00D5034A" w:rsidRPr="00D5034A" w14:paraId="527715C4" w14:textId="77777777" w:rsidTr="00D5034A">
        <w:trPr>
          <w:trHeight w:val="340"/>
        </w:trPr>
        <w:tc>
          <w:tcPr>
            <w:tcW w:w="2268" w:type="dxa"/>
            <w:tcBorders>
              <w:right w:val="single" w:sz="8" w:space="0" w:color="E3E7E0" w:themeColor="accent5"/>
            </w:tcBorders>
            <w:vAlign w:val="center"/>
          </w:tcPr>
          <w:p w14:paraId="58D17002" w14:textId="77777777" w:rsidR="00895451" w:rsidRPr="009841C9" w:rsidRDefault="00895451" w:rsidP="00DC42CC">
            <w:pPr>
              <w:pStyle w:val="Style2"/>
              <w:numPr>
                <w:ilvl w:val="0"/>
                <w:numId w:val="14"/>
              </w:numPr>
              <w:tabs>
                <w:tab w:val="left" w:pos="322"/>
              </w:tabs>
              <w:ind w:hanging="720"/>
              <w:jc w:val="left"/>
              <w:rPr>
                <w:color w:val="080B17"/>
                <w:sz w:val="18"/>
                <w:szCs w:val="18"/>
              </w:rPr>
            </w:pPr>
            <w:r w:rsidRPr="009841C9">
              <w:rPr>
                <w:color w:val="080B17"/>
                <w:sz w:val="18"/>
                <w:szCs w:val="18"/>
              </w:rPr>
              <w:t>NOM, Prénom</w:t>
            </w:r>
          </w:p>
        </w:tc>
        <w:tc>
          <w:tcPr>
            <w:tcW w:w="737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75C2EFD1" w14:textId="77777777" w:rsidR="00895451" w:rsidRPr="00D5034A" w:rsidRDefault="00895451" w:rsidP="00895451">
            <w:pPr>
              <w:spacing w:after="0"/>
              <w:jc w:val="left"/>
              <w:rPr>
                <w:color w:val="3C3C3B" w:themeColor="text2"/>
                <w:sz w:val="18"/>
              </w:rPr>
            </w:pPr>
          </w:p>
        </w:tc>
      </w:tr>
      <w:tr w:rsidR="00D5034A" w:rsidRPr="00D5034A" w14:paraId="66265775" w14:textId="77777777" w:rsidTr="00D5034A">
        <w:trPr>
          <w:trHeight w:val="340"/>
        </w:trPr>
        <w:tc>
          <w:tcPr>
            <w:tcW w:w="2268" w:type="dxa"/>
            <w:tcBorders>
              <w:right w:val="single" w:sz="8" w:space="0" w:color="E3E7E0" w:themeColor="accent5"/>
            </w:tcBorders>
            <w:vAlign w:val="center"/>
          </w:tcPr>
          <w:p w14:paraId="3D8AEF52" w14:textId="77777777" w:rsidR="00895451" w:rsidRPr="009841C9" w:rsidRDefault="00895451" w:rsidP="00DC42CC">
            <w:pPr>
              <w:pStyle w:val="Style2"/>
              <w:numPr>
                <w:ilvl w:val="0"/>
                <w:numId w:val="14"/>
              </w:numPr>
              <w:tabs>
                <w:tab w:val="left" w:pos="322"/>
              </w:tabs>
              <w:ind w:hanging="720"/>
              <w:jc w:val="left"/>
              <w:rPr>
                <w:color w:val="080B17"/>
                <w:sz w:val="18"/>
                <w:szCs w:val="18"/>
              </w:rPr>
            </w:pPr>
            <w:r w:rsidRPr="009841C9">
              <w:rPr>
                <w:color w:val="080B17"/>
                <w:sz w:val="18"/>
                <w:szCs w:val="18"/>
              </w:rPr>
              <w:t>FONCTION</w:t>
            </w:r>
          </w:p>
        </w:tc>
        <w:tc>
          <w:tcPr>
            <w:tcW w:w="737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160C04F1" w14:textId="77777777" w:rsidR="00895451" w:rsidRPr="00D5034A" w:rsidRDefault="00895451" w:rsidP="00895451">
            <w:pPr>
              <w:spacing w:after="0"/>
              <w:jc w:val="left"/>
              <w:rPr>
                <w:color w:val="3C3C3B" w:themeColor="text2"/>
                <w:sz w:val="18"/>
              </w:rPr>
            </w:pPr>
          </w:p>
        </w:tc>
      </w:tr>
      <w:tr w:rsidR="00D5034A" w:rsidRPr="00D5034A" w14:paraId="1EF41E9F" w14:textId="77777777" w:rsidTr="00D5034A">
        <w:trPr>
          <w:trHeight w:val="340"/>
        </w:trPr>
        <w:tc>
          <w:tcPr>
            <w:tcW w:w="2268" w:type="dxa"/>
            <w:tcBorders>
              <w:right w:val="single" w:sz="8" w:space="0" w:color="E3E7E0" w:themeColor="accent5"/>
            </w:tcBorders>
            <w:vAlign w:val="center"/>
          </w:tcPr>
          <w:p w14:paraId="67F60F66" w14:textId="77777777" w:rsidR="00895451" w:rsidRPr="009841C9" w:rsidRDefault="00895451" w:rsidP="00DC42CC">
            <w:pPr>
              <w:pStyle w:val="Style2"/>
              <w:numPr>
                <w:ilvl w:val="0"/>
                <w:numId w:val="14"/>
              </w:numPr>
              <w:tabs>
                <w:tab w:val="left" w:pos="322"/>
              </w:tabs>
              <w:ind w:hanging="720"/>
              <w:jc w:val="left"/>
              <w:rPr>
                <w:color w:val="080B17"/>
                <w:sz w:val="18"/>
                <w:szCs w:val="18"/>
              </w:rPr>
            </w:pPr>
            <w:r w:rsidRPr="009841C9">
              <w:rPr>
                <w:color w:val="080B17"/>
                <w:sz w:val="18"/>
                <w:szCs w:val="18"/>
              </w:rPr>
              <w:t>TEL</w:t>
            </w:r>
          </w:p>
        </w:tc>
        <w:tc>
          <w:tcPr>
            <w:tcW w:w="737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65B9AB79" w14:textId="77777777" w:rsidR="00895451" w:rsidRPr="00D5034A" w:rsidRDefault="00895451" w:rsidP="00895451">
            <w:pPr>
              <w:spacing w:after="0"/>
              <w:jc w:val="left"/>
              <w:rPr>
                <w:color w:val="3C3C3B" w:themeColor="text2"/>
                <w:sz w:val="18"/>
              </w:rPr>
            </w:pPr>
          </w:p>
        </w:tc>
      </w:tr>
      <w:tr w:rsidR="00D5034A" w:rsidRPr="00D5034A" w14:paraId="74391BEC" w14:textId="77777777" w:rsidTr="00D5034A">
        <w:trPr>
          <w:trHeight w:val="340"/>
        </w:trPr>
        <w:tc>
          <w:tcPr>
            <w:tcW w:w="2268" w:type="dxa"/>
            <w:tcBorders>
              <w:right w:val="single" w:sz="8" w:space="0" w:color="E3E7E0" w:themeColor="accent5"/>
            </w:tcBorders>
            <w:vAlign w:val="center"/>
          </w:tcPr>
          <w:p w14:paraId="16476F30" w14:textId="77777777" w:rsidR="00895451" w:rsidRPr="009841C9" w:rsidRDefault="00895451" w:rsidP="00DC42CC">
            <w:pPr>
              <w:pStyle w:val="Style2"/>
              <w:numPr>
                <w:ilvl w:val="0"/>
                <w:numId w:val="14"/>
              </w:numPr>
              <w:tabs>
                <w:tab w:val="left" w:pos="322"/>
              </w:tabs>
              <w:ind w:hanging="720"/>
              <w:jc w:val="left"/>
              <w:rPr>
                <w:color w:val="080B17"/>
                <w:sz w:val="18"/>
                <w:szCs w:val="18"/>
              </w:rPr>
            </w:pPr>
            <w:r w:rsidRPr="009841C9">
              <w:rPr>
                <w:color w:val="080B17"/>
                <w:sz w:val="18"/>
                <w:szCs w:val="18"/>
              </w:rPr>
              <w:t>EMAIL</w:t>
            </w:r>
          </w:p>
        </w:tc>
        <w:tc>
          <w:tcPr>
            <w:tcW w:w="7370" w:type="dxa"/>
            <w:tcBorders>
              <w:top w:val="single" w:sz="8" w:space="0" w:color="E3E7E0" w:themeColor="accent5"/>
              <w:left w:val="single" w:sz="8" w:space="0" w:color="E3E7E0" w:themeColor="accent5"/>
              <w:bottom w:val="single" w:sz="8" w:space="0" w:color="E3E7E0" w:themeColor="accent5"/>
              <w:right w:val="single" w:sz="8" w:space="0" w:color="E3E7E0" w:themeColor="accent5"/>
            </w:tcBorders>
            <w:vAlign w:val="center"/>
          </w:tcPr>
          <w:p w14:paraId="4D814B78" w14:textId="77777777" w:rsidR="00895451" w:rsidRPr="00D5034A" w:rsidRDefault="00895451" w:rsidP="00895451">
            <w:pPr>
              <w:spacing w:after="0"/>
              <w:jc w:val="left"/>
              <w:rPr>
                <w:color w:val="3C3C3B" w:themeColor="text2"/>
                <w:sz w:val="18"/>
              </w:rPr>
            </w:pPr>
          </w:p>
        </w:tc>
      </w:tr>
    </w:tbl>
    <w:p w14:paraId="4DF12B10" w14:textId="77777777" w:rsidR="00895451" w:rsidRDefault="00895451">
      <w:pPr>
        <w:spacing w:after="200" w:line="276" w:lineRule="auto"/>
        <w:jc w:val="left"/>
      </w:pPr>
    </w:p>
    <w:p w14:paraId="2E610D81" w14:textId="77777777" w:rsidR="00253454" w:rsidRDefault="00253454">
      <w:pPr>
        <w:spacing w:after="200" w:line="276" w:lineRule="auto"/>
        <w:jc w:val="left"/>
      </w:pPr>
    </w:p>
    <w:tbl>
      <w:tblPr>
        <w:tblStyle w:val="Grilledutableau"/>
        <w:tblW w:w="0" w:type="auto"/>
        <w:jc w:val="center"/>
        <w:tblBorders>
          <w:top w:val="single" w:sz="8" w:space="0" w:color="E3E7E0" w:themeColor="accent5"/>
          <w:left w:val="single" w:sz="8" w:space="0" w:color="E3E7E0" w:themeColor="accent5"/>
          <w:bottom w:val="single" w:sz="8" w:space="0" w:color="E3E7E0" w:themeColor="accent5"/>
          <w:right w:val="single" w:sz="8" w:space="0" w:color="E3E7E0" w:themeColor="accent5"/>
          <w:insideH w:val="single" w:sz="8" w:space="0" w:color="E3E7E0" w:themeColor="accent5"/>
          <w:insideV w:val="single" w:sz="8" w:space="0" w:color="E3E7E0" w:themeColor="accent5"/>
        </w:tblBorders>
        <w:tblLayout w:type="fixed"/>
        <w:tblLook w:val="04A0" w:firstRow="1" w:lastRow="0" w:firstColumn="1" w:lastColumn="0" w:noHBand="0" w:noVBand="1"/>
      </w:tblPr>
      <w:tblGrid>
        <w:gridCol w:w="9638"/>
      </w:tblGrid>
      <w:tr w:rsidR="00D5034A" w:rsidRPr="00D5034A" w14:paraId="08936DCA" w14:textId="77777777" w:rsidTr="00646CB9">
        <w:trPr>
          <w:trHeight w:val="543"/>
          <w:jc w:val="center"/>
        </w:trPr>
        <w:tc>
          <w:tcPr>
            <w:tcW w:w="9638" w:type="dxa"/>
            <w:vAlign w:val="center"/>
          </w:tcPr>
          <w:p w14:paraId="380DE83E" w14:textId="77777777" w:rsidR="00895451" w:rsidRPr="009841C9" w:rsidRDefault="00895451" w:rsidP="007321B2">
            <w:pPr>
              <w:pStyle w:val="Style2"/>
              <w:jc w:val="left"/>
              <w:rPr>
                <w:color w:val="3C3C3B" w:themeColor="text2"/>
              </w:rPr>
            </w:pPr>
            <w:r w:rsidRPr="009841C9">
              <w:rPr>
                <w:color w:val="0F142B"/>
              </w:rPr>
              <w:t>Présentation succincte de la société/organisation (100 mots maximum</w:t>
            </w:r>
            <w:r w:rsidR="007321B2" w:rsidRPr="009841C9">
              <w:rPr>
                <w:color w:val="0F142B"/>
              </w:rPr>
              <w:t>)</w:t>
            </w:r>
            <w:r w:rsidRPr="009841C9">
              <w:rPr>
                <w:color w:val="0F142B"/>
              </w:rPr>
              <w:t> :</w:t>
            </w:r>
          </w:p>
        </w:tc>
      </w:tr>
      <w:tr w:rsidR="00D5034A" w:rsidRPr="00D5034A" w14:paraId="423226D1" w14:textId="77777777" w:rsidTr="00D5034A">
        <w:trPr>
          <w:trHeight w:val="2268"/>
          <w:jc w:val="center"/>
        </w:trPr>
        <w:tc>
          <w:tcPr>
            <w:tcW w:w="9638" w:type="dxa"/>
          </w:tcPr>
          <w:p w14:paraId="1AE79B01" w14:textId="77777777" w:rsidR="00895451" w:rsidRPr="00D5034A" w:rsidRDefault="00895451" w:rsidP="00895451">
            <w:pPr>
              <w:rPr>
                <w:color w:val="3C3C3B" w:themeColor="text2"/>
              </w:rPr>
            </w:pPr>
          </w:p>
        </w:tc>
      </w:tr>
    </w:tbl>
    <w:p w14:paraId="35388A53" w14:textId="072F7755" w:rsidR="00F44A31" w:rsidRPr="009841C9" w:rsidRDefault="00F44A31" w:rsidP="009841C9">
      <w:pPr>
        <w:pStyle w:val="Titre1"/>
        <w:spacing w:after="0"/>
        <w:rPr>
          <w:i/>
          <w:iCs/>
          <w:color w:val="D8A730"/>
        </w:rPr>
      </w:pPr>
      <w:r w:rsidRPr="009841C9">
        <w:rPr>
          <w:b/>
          <w:bCs/>
          <w:color w:val="D8A730"/>
        </w:rPr>
        <w:lastRenderedPageBreak/>
        <w:t>EXPOSÉ DE LA PROBLÉMATIQUE RH</w:t>
      </w:r>
      <w:r w:rsidR="009841C9">
        <w:rPr>
          <w:b/>
          <w:bCs/>
          <w:color w:val="D8A730"/>
        </w:rPr>
        <w:t> </w:t>
      </w:r>
      <w:r w:rsidR="009841C9">
        <w:rPr>
          <w:i/>
          <w:iCs/>
          <w:color w:val="D8A730"/>
          <w:sz w:val="21"/>
          <w:szCs w:val="16"/>
        </w:rPr>
        <w:t>(</w:t>
      </w:r>
      <w:r w:rsidRPr="009841C9">
        <w:rPr>
          <w:i/>
          <w:iCs/>
          <w:color w:val="D8A730"/>
          <w:sz w:val="21"/>
          <w:szCs w:val="16"/>
        </w:rPr>
        <w:t>Contexte, contraintes, leviers et enjeux)</w:t>
      </w:r>
    </w:p>
    <w:p w14:paraId="551F7043" w14:textId="77777777" w:rsidR="00AA3A53" w:rsidRDefault="00AA3A53" w:rsidP="00D13AE0">
      <w:pPr>
        <w:rPr>
          <w:color w:val="E78E23" w:themeColor="accent2"/>
          <w:sz w:val="28"/>
        </w:rPr>
      </w:pPr>
      <w:r>
        <w:br w:type="page"/>
      </w:r>
    </w:p>
    <w:p w14:paraId="32229993" w14:textId="77777777" w:rsidR="00F44A31" w:rsidRPr="009841C9" w:rsidRDefault="00F44A31" w:rsidP="006050AF">
      <w:pPr>
        <w:pStyle w:val="Titre1"/>
        <w:rPr>
          <w:b/>
          <w:bCs/>
          <w:color w:val="D8A730"/>
        </w:rPr>
      </w:pPr>
      <w:r w:rsidRPr="009841C9">
        <w:rPr>
          <w:b/>
          <w:bCs/>
          <w:color w:val="D8A730"/>
        </w:rPr>
        <w:lastRenderedPageBreak/>
        <w:t>EXPOSÉ DE L’IN</w:t>
      </w:r>
      <w:r w:rsidR="002D7F01" w:rsidRPr="009841C9">
        <w:rPr>
          <w:b/>
          <w:bCs/>
          <w:color w:val="D8A730"/>
        </w:rPr>
        <w:t>NOVATION</w:t>
      </w:r>
      <w:r w:rsidRPr="009841C9">
        <w:rPr>
          <w:b/>
          <w:bCs/>
          <w:color w:val="D8A730"/>
        </w:rPr>
        <w:t xml:space="preserve"> RH</w:t>
      </w:r>
    </w:p>
    <w:p w14:paraId="746A7112" w14:textId="77777777" w:rsidR="00D13AE0" w:rsidRPr="009841C9" w:rsidRDefault="00D13AE0" w:rsidP="00DC42CC">
      <w:pPr>
        <w:pStyle w:val="Paragraphedeliste"/>
        <w:numPr>
          <w:ilvl w:val="0"/>
          <w:numId w:val="8"/>
        </w:numPr>
        <w:tabs>
          <w:tab w:val="left" w:pos="284"/>
        </w:tabs>
        <w:ind w:hanging="720"/>
        <w:rPr>
          <w:color w:val="080B17"/>
          <w:sz w:val="21"/>
          <w:szCs w:val="24"/>
        </w:rPr>
      </w:pPr>
      <w:r w:rsidRPr="009841C9">
        <w:rPr>
          <w:color w:val="080B17"/>
          <w:sz w:val="21"/>
          <w:szCs w:val="24"/>
        </w:rPr>
        <w:t>Description du projet mis en place :</w:t>
      </w:r>
    </w:p>
    <w:p w14:paraId="3280A31F" w14:textId="77777777" w:rsidR="00D13AE0" w:rsidRPr="005A6523" w:rsidRDefault="00D13AE0" w:rsidP="00AA3A53">
      <w:pPr>
        <w:rPr>
          <w:color w:val="080B17"/>
        </w:rPr>
      </w:pPr>
    </w:p>
    <w:p w14:paraId="0BFE9F2D" w14:textId="77777777" w:rsidR="00D13AE0" w:rsidRPr="005A6523" w:rsidRDefault="00D13AE0" w:rsidP="00AA3A53">
      <w:pPr>
        <w:rPr>
          <w:color w:val="080B17"/>
        </w:rPr>
      </w:pPr>
    </w:p>
    <w:p w14:paraId="422D3CB1" w14:textId="77777777" w:rsidR="00D13AE0" w:rsidRPr="005A6523" w:rsidRDefault="00D13AE0" w:rsidP="00AA3A53">
      <w:pPr>
        <w:rPr>
          <w:color w:val="080B17"/>
        </w:rPr>
      </w:pPr>
    </w:p>
    <w:p w14:paraId="5C7E26BE" w14:textId="77777777" w:rsidR="009C5446" w:rsidRPr="005A6523" w:rsidRDefault="009C5446" w:rsidP="00AA3A53">
      <w:pPr>
        <w:rPr>
          <w:color w:val="080B17"/>
        </w:rPr>
      </w:pPr>
    </w:p>
    <w:p w14:paraId="6EA13C0F" w14:textId="77777777" w:rsidR="00D13AE0" w:rsidRPr="005A6523" w:rsidRDefault="00D13AE0" w:rsidP="00AA3A53">
      <w:pPr>
        <w:rPr>
          <w:color w:val="080B17"/>
        </w:rPr>
      </w:pPr>
    </w:p>
    <w:p w14:paraId="3A8A0103" w14:textId="77777777" w:rsidR="00D13AE0" w:rsidRPr="005A6523" w:rsidRDefault="00D13AE0" w:rsidP="00AA3A53">
      <w:pPr>
        <w:rPr>
          <w:color w:val="080B17"/>
        </w:rPr>
      </w:pPr>
    </w:p>
    <w:p w14:paraId="5B55A9C7" w14:textId="77777777" w:rsidR="00D13AE0" w:rsidRPr="005A6523" w:rsidRDefault="00D13AE0" w:rsidP="00AA3A53">
      <w:pPr>
        <w:rPr>
          <w:color w:val="080B17"/>
        </w:rPr>
      </w:pPr>
    </w:p>
    <w:p w14:paraId="005F2165" w14:textId="77777777" w:rsidR="00AA3A53" w:rsidRPr="009841C9" w:rsidRDefault="00D13AE0" w:rsidP="00DC42CC">
      <w:pPr>
        <w:pStyle w:val="Paragraphedeliste"/>
        <w:numPr>
          <w:ilvl w:val="0"/>
          <w:numId w:val="8"/>
        </w:numPr>
        <w:tabs>
          <w:tab w:val="left" w:pos="284"/>
        </w:tabs>
        <w:ind w:hanging="720"/>
        <w:rPr>
          <w:color w:val="080B17"/>
          <w:sz w:val="21"/>
          <w:szCs w:val="24"/>
        </w:rPr>
      </w:pPr>
      <w:r w:rsidRPr="009841C9">
        <w:rPr>
          <w:color w:val="080B17"/>
          <w:sz w:val="21"/>
          <w:szCs w:val="24"/>
        </w:rPr>
        <w:t>Quelles actions ? Quelles mesures ?</w:t>
      </w:r>
    </w:p>
    <w:p w14:paraId="5C90DAF5" w14:textId="77777777" w:rsidR="00AA3A53" w:rsidRPr="005A6523" w:rsidRDefault="00AA3A53" w:rsidP="00AA3A53">
      <w:pPr>
        <w:rPr>
          <w:color w:val="080B17"/>
        </w:rPr>
      </w:pPr>
    </w:p>
    <w:p w14:paraId="3C2CDCD8" w14:textId="77777777" w:rsidR="00D13AE0" w:rsidRPr="00D5034A" w:rsidRDefault="00D13AE0" w:rsidP="00AA3A53">
      <w:pPr>
        <w:rPr>
          <w:color w:val="3C3C3B" w:themeColor="text2"/>
        </w:rPr>
      </w:pPr>
    </w:p>
    <w:p w14:paraId="20212BA7" w14:textId="77777777" w:rsidR="00D13AE0" w:rsidRPr="00D5034A" w:rsidRDefault="00D13AE0" w:rsidP="00AA3A53">
      <w:pPr>
        <w:rPr>
          <w:color w:val="3C3C3B" w:themeColor="text2"/>
        </w:rPr>
      </w:pPr>
    </w:p>
    <w:p w14:paraId="33946FB3" w14:textId="77777777" w:rsidR="00D13AE0" w:rsidRPr="00D5034A" w:rsidRDefault="00D13AE0" w:rsidP="00AA3A53">
      <w:pPr>
        <w:rPr>
          <w:color w:val="3C3C3B" w:themeColor="text2"/>
        </w:rPr>
      </w:pPr>
    </w:p>
    <w:p w14:paraId="608DEB2F" w14:textId="77777777" w:rsidR="00D13AE0" w:rsidRPr="00D5034A" w:rsidRDefault="00D13AE0" w:rsidP="00AA3A53">
      <w:pPr>
        <w:rPr>
          <w:color w:val="3C3C3B" w:themeColor="text2"/>
        </w:rPr>
      </w:pPr>
    </w:p>
    <w:p w14:paraId="3F845D04" w14:textId="77777777" w:rsidR="009C5446" w:rsidRPr="00D5034A" w:rsidRDefault="009C5446" w:rsidP="00AA3A53">
      <w:pPr>
        <w:rPr>
          <w:color w:val="3C3C3B" w:themeColor="text2"/>
        </w:rPr>
      </w:pPr>
    </w:p>
    <w:p w14:paraId="53F12E5B" w14:textId="77777777" w:rsidR="00D13AE0" w:rsidRPr="00D5034A" w:rsidRDefault="00D13AE0" w:rsidP="00AA3A53">
      <w:pPr>
        <w:rPr>
          <w:color w:val="3C3C3B" w:themeColor="text2"/>
        </w:rPr>
      </w:pPr>
    </w:p>
    <w:p w14:paraId="668C32F8" w14:textId="77777777" w:rsidR="00F44A31" w:rsidRPr="009841C9" w:rsidRDefault="00F44A31" w:rsidP="006050AF">
      <w:pPr>
        <w:pStyle w:val="Titre1"/>
        <w:rPr>
          <w:b/>
          <w:bCs/>
          <w:color w:val="D8A730"/>
        </w:rPr>
      </w:pPr>
      <w:r w:rsidRPr="009841C9">
        <w:rPr>
          <w:b/>
          <w:bCs/>
          <w:color w:val="D8A730"/>
        </w:rPr>
        <w:t>LES R</w:t>
      </w:r>
      <w:r w:rsidR="00457475" w:rsidRPr="009841C9">
        <w:rPr>
          <w:b/>
          <w:bCs/>
          <w:color w:val="D8A730"/>
        </w:rPr>
        <w:t>É</w:t>
      </w:r>
      <w:r w:rsidRPr="009841C9">
        <w:rPr>
          <w:b/>
          <w:bCs/>
          <w:color w:val="D8A730"/>
        </w:rPr>
        <w:t>SULTATS OBTENUS</w:t>
      </w:r>
    </w:p>
    <w:p w14:paraId="2B8C5319" w14:textId="77777777" w:rsidR="00F44A31" w:rsidRPr="00D5034A" w:rsidRDefault="00F44A31" w:rsidP="00F44A31">
      <w:pPr>
        <w:rPr>
          <w:color w:val="3C3C3B" w:themeColor="text2"/>
        </w:rPr>
      </w:pPr>
    </w:p>
    <w:p w14:paraId="415CBB5A" w14:textId="77777777" w:rsidR="00D13AE0" w:rsidRPr="00D5034A" w:rsidRDefault="00D13AE0" w:rsidP="00F44A31">
      <w:pPr>
        <w:rPr>
          <w:color w:val="3C3C3B" w:themeColor="text2"/>
        </w:rPr>
      </w:pPr>
    </w:p>
    <w:p w14:paraId="1D8C3A4C" w14:textId="77777777" w:rsidR="00D13AE0" w:rsidRPr="00D5034A" w:rsidRDefault="00D13AE0" w:rsidP="00F44A31">
      <w:pPr>
        <w:rPr>
          <w:color w:val="3C3C3B" w:themeColor="text2"/>
        </w:rPr>
      </w:pPr>
    </w:p>
    <w:p w14:paraId="27A53DD8" w14:textId="77777777" w:rsidR="009C5446" w:rsidRPr="00D5034A" w:rsidRDefault="009C5446" w:rsidP="00F44A31">
      <w:pPr>
        <w:rPr>
          <w:color w:val="3C3C3B" w:themeColor="text2"/>
        </w:rPr>
      </w:pPr>
    </w:p>
    <w:p w14:paraId="09423ED8" w14:textId="77777777" w:rsidR="00D13AE0" w:rsidRPr="00D5034A" w:rsidRDefault="00D13AE0" w:rsidP="00F44A31">
      <w:pPr>
        <w:rPr>
          <w:color w:val="3C3C3B" w:themeColor="text2"/>
        </w:rPr>
      </w:pPr>
    </w:p>
    <w:p w14:paraId="61111787" w14:textId="77777777" w:rsidR="00646CB9" w:rsidRDefault="00646CB9" w:rsidP="00AA3A53">
      <w:pPr>
        <w:rPr>
          <w:color w:val="3C3C3B" w:themeColor="text2"/>
        </w:rPr>
      </w:pPr>
    </w:p>
    <w:p w14:paraId="1B350133" w14:textId="19DD7D00" w:rsidR="00AA3A53" w:rsidRPr="00D5034A" w:rsidRDefault="00E17A0E" w:rsidP="00AA3A53">
      <w:pPr>
        <w:rPr>
          <w:color w:val="3C3C3B" w:themeColor="text2"/>
        </w:rPr>
      </w:pPr>
      <w:r>
        <w:rPr>
          <w:noProof/>
          <w:color w:val="3C3C3B" w:themeColor="text2"/>
          <w:lang w:eastAsia="fr-FR"/>
        </w:rPr>
        <mc:AlternateContent>
          <mc:Choice Requires="wps">
            <w:drawing>
              <wp:inline distT="0" distB="0" distL="0" distR="0" wp14:anchorId="10856EA2" wp14:editId="3157C1E0">
                <wp:extent cx="1503997" cy="456883"/>
                <wp:effectExtent l="0" t="0" r="20320" b="26035"/>
                <wp:docPr id="15" name="Zone de texte 15"/>
                <wp:cNvGraphicFramePr/>
                <a:graphic xmlns:a="http://schemas.openxmlformats.org/drawingml/2006/main">
                  <a:graphicData uri="http://schemas.microsoft.com/office/word/2010/wordprocessingShape">
                    <wps:wsp>
                      <wps:cNvSpPr txBox="1"/>
                      <wps:spPr>
                        <a:xfrm>
                          <a:off x="0" y="0"/>
                          <a:ext cx="1503997" cy="456883"/>
                        </a:xfrm>
                        <a:prstGeom prst="rect">
                          <a:avLst/>
                        </a:prstGeom>
                        <a:noFill/>
                        <a:ln w="6350">
                          <a:solidFill>
                            <a:srgbClr val="D8A730"/>
                          </a:solidFill>
                        </a:ln>
                        <a:effectLst/>
                      </wps:spPr>
                      <wps:style>
                        <a:lnRef idx="0">
                          <a:schemeClr val="accent1"/>
                        </a:lnRef>
                        <a:fillRef idx="0">
                          <a:schemeClr val="accent1"/>
                        </a:fillRef>
                        <a:effectRef idx="0">
                          <a:schemeClr val="accent1"/>
                        </a:effectRef>
                        <a:fontRef idx="minor">
                          <a:schemeClr val="dk1"/>
                        </a:fontRef>
                      </wps:style>
                      <wps:txbx>
                        <w:txbxContent>
                          <w:p w14:paraId="313139E8" w14:textId="77777777" w:rsidR="00E17A0E" w:rsidRPr="009841C9" w:rsidRDefault="00E17A0E" w:rsidP="00253454">
                            <w:pPr>
                              <w:jc w:val="center"/>
                              <w:rPr>
                                <w:b/>
                                <w:color w:val="000000" w:themeColor="text1"/>
                                <w:sz w:val="4"/>
                              </w:rPr>
                            </w:pPr>
                          </w:p>
                          <w:p w14:paraId="00005B4B" w14:textId="4345B07A" w:rsidR="00E17A0E" w:rsidRPr="00646CB9" w:rsidRDefault="00E17A0E" w:rsidP="00253454">
                            <w:pPr>
                              <w:jc w:val="center"/>
                              <w:rPr>
                                <w:b/>
                                <w:color w:val="000000" w:themeColor="text1"/>
                              </w:rPr>
                            </w:pPr>
                            <w:r w:rsidRPr="00646CB9">
                              <w:rPr>
                                <w:b/>
                                <w:color w:val="000000" w:themeColor="text1"/>
                              </w:rPr>
                              <w:t>Merci de compléter</w:t>
                            </w:r>
                          </w:p>
                          <w:p w14:paraId="28BAF861" w14:textId="77777777" w:rsidR="00E17A0E" w:rsidRPr="009841C9" w:rsidRDefault="00E17A0E" w:rsidP="00253454">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856EA2" id="Zone de texte 15" o:spid="_x0000_s1028" type="#_x0000_t202" style="width:11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" filled="f" strokecolor="#d8a730" strokeweight=".5pt">
                <v:textbox>
                  <w:txbxContent>
                    <w:p w14:paraId="313139E8" w14:textId="77777777" w:rsidR="00E17A0E" w:rsidRPr="009841C9" w:rsidRDefault="00E17A0E" w:rsidP="00253454">
                      <w:pPr>
                        <w:jc w:val="center"/>
                        <w:rPr>
                          <w:b/>
                          <w:color w:val="000000" w:themeColor="text1"/>
                          <w:sz w:val="4"/>
                        </w:rPr>
                      </w:pPr>
                    </w:p>
                    <w:p w14:paraId="00005B4B" w14:textId="4345B07A" w:rsidR="00E17A0E" w:rsidRPr="00646CB9" w:rsidRDefault="00E17A0E" w:rsidP="00253454">
                      <w:pPr>
                        <w:jc w:val="center"/>
                        <w:rPr>
                          <w:b/>
                          <w:color w:val="000000" w:themeColor="text1"/>
                        </w:rPr>
                      </w:pPr>
                      <w:r w:rsidRPr="00646CB9">
                        <w:rPr>
                          <w:b/>
                          <w:color w:val="000000" w:themeColor="text1"/>
                        </w:rPr>
                        <w:t>Merci de compléter</w:t>
                      </w:r>
                    </w:p>
                    <w:p w14:paraId="28BAF861" w14:textId="77777777" w:rsidR="00E17A0E" w:rsidRPr="009841C9" w:rsidRDefault="00E17A0E" w:rsidP="00253454">
                      <w:pPr>
                        <w:jc w:val="center"/>
                        <w:rPr>
                          <w:color w:val="000000" w:themeColor="text1"/>
                        </w:rPr>
                      </w:pPr>
                    </w:p>
                  </w:txbxContent>
                </v:textbox>
                <w10:anchorlock/>
              </v:shape>
            </w:pict>
          </mc:Fallback>
        </mc:AlternateContent>
      </w:r>
    </w:p>
    <w:tbl>
      <w:tblPr>
        <w:tblStyle w:val="TableauGrille3-Accentuation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5034A" w:rsidRPr="00D5034A" w14:paraId="06BED143" w14:textId="77777777" w:rsidTr="00646C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5B2071E9" w14:textId="17B6B383" w:rsidR="009C5446" w:rsidRPr="00646CB9" w:rsidRDefault="00E17A0E" w:rsidP="00646CB9">
            <w:pPr>
              <w:spacing w:after="360" w:line="360" w:lineRule="auto"/>
              <w:rPr>
                <w:b w:val="0"/>
                <w:bCs w:val="0"/>
                <w:color w:val="3C3C3B" w:themeColor="text2"/>
              </w:rPr>
            </w:pPr>
            <w:r w:rsidRPr="00646CB9">
              <w:rPr>
                <w:b w:val="0"/>
                <w:bCs w:val="0"/>
                <w:color w:val="080B17"/>
                <w:sz w:val="15"/>
                <w:szCs w:val="16"/>
              </w:rPr>
              <w:br/>
            </w:r>
            <w:r w:rsidR="009C5446" w:rsidRPr="00646CB9">
              <w:rPr>
                <w:b w:val="0"/>
                <w:bCs w:val="0"/>
                <w:color w:val="080B17"/>
                <w:sz w:val="20"/>
              </w:rPr>
              <w:t>Je soussigné(e),</w:t>
            </w:r>
            <w:r w:rsidR="00DA4D7B">
              <w:rPr>
                <w:b w:val="0"/>
                <w:bCs w:val="0"/>
                <w:i w:val="0"/>
                <w:iCs w:val="0"/>
                <w:noProof/>
                <w:color w:val="080B17"/>
                <w:sz w:val="16"/>
                <w:szCs w:val="18"/>
              </w:rPr>
              <w:pict w14:anchorId="70B01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6.05pt;height:11.8pt;mso-width-percent:0;mso-height-percent:0;mso-width-percent:0;mso-height-percent:0">
                  <v:imagedata r:id="rId18" o:title=""/>
                </v:shape>
              </w:pict>
            </w:r>
            <w:r w:rsidR="009C5446" w:rsidRPr="00646CB9">
              <w:rPr>
                <w:b w:val="0"/>
                <w:bCs w:val="0"/>
                <w:color w:val="080B17"/>
                <w:sz w:val="20"/>
              </w:rPr>
              <w:t xml:space="preserve">, en qualité de représentant de l’organisation </w:t>
            </w:r>
            <w:r w:rsidR="00DA4D7B">
              <w:rPr>
                <w:b w:val="0"/>
                <w:bCs w:val="0"/>
                <w:i w:val="0"/>
                <w:iCs w:val="0"/>
                <w:noProof/>
                <w:color w:val="080B17"/>
                <w:sz w:val="16"/>
                <w:szCs w:val="18"/>
              </w:rPr>
              <w:pict w14:anchorId="5700E277">
                <v:shape id="_x0000_i1026" type="#_x0000_t75" alt="" style="width:176.05pt;height:11.8pt;mso-width-percent:0;mso-height-percent:0;mso-width-percent:0;mso-height-percent:0">
                  <v:imagedata r:id="rId18" o:title=""/>
                </v:shape>
              </w:pict>
            </w:r>
            <w:r w:rsidR="009C5446" w:rsidRPr="00646CB9">
              <w:rPr>
                <w:b w:val="0"/>
                <w:bCs w:val="0"/>
                <w:color w:val="080B17"/>
                <w:sz w:val="16"/>
                <w:szCs w:val="18"/>
              </w:rPr>
              <w:t xml:space="preserve"> </w:t>
            </w:r>
            <w:r w:rsidR="009C5446" w:rsidRPr="00646CB9">
              <w:rPr>
                <w:b w:val="0"/>
                <w:bCs w:val="0"/>
                <w:color w:val="080B17"/>
                <w:sz w:val="20"/>
              </w:rPr>
              <w:t xml:space="preserve">autorise </w:t>
            </w:r>
            <w:r w:rsidR="009D7B2F" w:rsidRPr="00646CB9">
              <w:rPr>
                <w:b w:val="0"/>
                <w:bCs w:val="0"/>
                <w:color w:val="080B17"/>
                <w:sz w:val="20"/>
              </w:rPr>
              <w:t>Morgan Philips</w:t>
            </w:r>
            <w:r w:rsidR="003D2FF0" w:rsidRPr="00646CB9">
              <w:rPr>
                <w:b w:val="0"/>
                <w:bCs w:val="0"/>
                <w:color w:val="080B17"/>
                <w:sz w:val="20"/>
              </w:rPr>
              <w:t>,</w:t>
            </w:r>
            <w:r w:rsidR="009D7B2F" w:rsidRPr="00646CB9">
              <w:rPr>
                <w:b w:val="0"/>
                <w:bCs w:val="0"/>
                <w:color w:val="080B17"/>
                <w:sz w:val="20"/>
              </w:rPr>
              <w:t xml:space="preserve"> </w:t>
            </w:r>
            <w:proofErr w:type="spellStart"/>
            <w:r w:rsidR="009D7B2F" w:rsidRPr="00646CB9">
              <w:rPr>
                <w:b w:val="0"/>
                <w:bCs w:val="0"/>
                <w:color w:val="080B17"/>
                <w:sz w:val="20"/>
              </w:rPr>
              <w:t>Fyte</w:t>
            </w:r>
            <w:proofErr w:type="spellEnd"/>
            <w:r w:rsidR="009D7B2F" w:rsidRPr="00646CB9">
              <w:rPr>
                <w:b w:val="0"/>
                <w:bCs w:val="0"/>
                <w:color w:val="080B17"/>
                <w:sz w:val="20"/>
              </w:rPr>
              <w:t>,</w:t>
            </w:r>
            <w:r w:rsidR="003D2FF0" w:rsidRPr="00646CB9">
              <w:rPr>
                <w:b w:val="0"/>
                <w:bCs w:val="0"/>
                <w:color w:val="080B17"/>
                <w:sz w:val="20"/>
              </w:rPr>
              <w:t xml:space="preserve"> </w:t>
            </w:r>
            <w:proofErr w:type="spellStart"/>
            <w:r w:rsidR="003D2FF0" w:rsidRPr="00646CB9">
              <w:rPr>
                <w:b w:val="0"/>
                <w:bCs w:val="0"/>
                <w:color w:val="080B17"/>
                <w:sz w:val="20"/>
              </w:rPr>
              <w:t>Cadremploi</w:t>
            </w:r>
            <w:proofErr w:type="spellEnd"/>
            <w:r w:rsidR="003D2FF0" w:rsidRPr="00646CB9">
              <w:rPr>
                <w:b w:val="0"/>
                <w:bCs w:val="0"/>
                <w:color w:val="080B17"/>
                <w:sz w:val="20"/>
              </w:rPr>
              <w:t>, Le Figaro Décideurs</w:t>
            </w:r>
            <w:r w:rsidR="009C5446" w:rsidRPr="00646CB9">
              <w:rPr>
                <w:b w:val="0"/>
                <w:bCs w:val="0"/>
                <w:color w:val="080B17"/>
                <w:sz w:val="20"/>
              </w:rPr>
              <w:t>,</w:t>
            </w:r>
            <w:r w:rsidR="003D2FF0" w:rsidRPr="00646CB9">
              <w:rPr>
                <w:b w:val="0"/>
                <w:bCs w:val="0"/>
                <w:color w:val="080B17"/>
                <w:sz w:val="20"/>
              </w:rPr>
              <w:t xml:space="preserve"> </w:t>
            </w:r>
            <w:proofErr w:type="spellStart"/>
            <w:r w:rsidR="003D2FF0" w:rsidRPr="00646CB9">
              <w:rPr>
                <w:b w:val="0"/>
                <w:bCs w:val="0"/>
                <w:color w:val="080B17"/>
                <w:sz w:val="20"/>
              </w:rPr>
              <w:t>SciencesPo</w:t>
            </w:r>
            <w:proofErr w:type="spellEnd"/>
            <w:r w:rsidR="003D2FF0" w:rsidRPr="00646CB9">
              <w:rPr>
                <w:b w:val="0"/>
                <w:bCs w:val="0"/>
                <w:color w:val="080B17"/>
                <w:sz w:val="20"/>
              </w:rPr>
              <w:t xml:space="preserve"> </w:t>
            </w:r>
            <w:proofErr w:type="spellStart"/>
            <w:r w:rsidR="003D2FF0" w:rsidRPr="00646CB9">
              <w:rPr>
                <w:b w:val="0"/>
                <w:bCs w:val="0"/>
                <w:color w:val="080B17"/>
                <w:sz w:val="20"/>
              </w:rPr>
              <w:t>Executive</w:t>
            </w:r>
            <w:proofErr w:type="spellEnd"/>
            <w:r w:rsidR="003D2FF0" w:rsidRPr="00646CB9">
              <w:rPr>
                <w:b w:val="0"/>
                <w:bCs w:val="0"/>
                <w:color w:val="080B17"/>
                <w:sz w:val="20"/>
              </w:rPr>
              <w:t xml:space="preserve"> Education</w:t>
            </w:r>
            <w:r w:rsidR="009C5446" w:rsidRPr="00646CB9">
              <w:rPr>
                <w:b w:val="0"/>
                <w:bCs w:val="0"/>
                <w:color w:val="080B17"/>
                <w:sz w:val="20"/>
              </w:rPr>
              <w:t xml:space="preserve"> à utiliser les informations de ce dossier dans le cadre du Prix de l’In</w:t>
            </w:r>
            <w:r w:rsidR="002D7F01" w:rsidRPr="00646CB9">
              <w:rPr>
                <w:b w:val="0"/>
                <w:bCs w:val="0"/>
                <w:color w:val="080B17"/>
                <w:sz w:val="20"/>
              </w:rPr>
              <w:t>novation</w:t>
            </w:r>
            <w:r w:rsidR="003E444F" w:rsidRPr="00646CB9">
              <w:rPr>
                <w:b w:val="0"/>
                <w:bCs w:val="0"/>
                <w:color w:val="080B17"/>
                <w:sz w:val="20"/>
              </w:rPr>
              <w:t xml:space="preserve"> RH de l’Année 2020</w:t>
            </w:r>
            <w:r w:rsidR="009C5446" w:rsidRPr="00646CB9">
              <w:rPr>
                <w:b w:val="0"/>
                <w:bCs w:val="0"/>
                <w:color w:val="080B17"/>
                <w:sz w:val="20"/>
              </w:rPr>
              <w:t>.</w:t>
            </w:r>
          </w:p>
        </w:tc>
      </w:tr>
    </w:tbl>
    <w:p w14:paraId="6F00558F" w14:textId="327D9C70" w:rsidR="00AA3A53" w:rsidRPr="00DD3376" w:rsidRDefault="00AA3A53" w:rsidP="00DD3376">
      <w:pPr>
        <w:spacing w:after="360" w:line="360" w:lineRule="auto"/>
        <w:rPr>
          <w:sz w:val="20"/>
        </w:rPr>
        <w:sectPr w:rsidR="00AA3A53" w:rsidRPr="00DD3376" w:rsidSect="00646CB9">
          <w:headerReference w:type="default" r:id="rId19"/>
          <w:pgSz w:w="11906" w:h="16838" w:code="9"/>
          <w:pgMar w:top="2268" w:right="1134" w:bottom="1701" w:left="1134" w:header="567" w:footer="567" w:gutter="0"/>
          <w:cols w:space="708"/>
          <w:docGrid w:linePitch="360"/>
        </w:sectPr>
      </w:pPr>
    </w:p>
    <w:tbl>
      <w:tblPr>
        <w:tblStyle w:val="Grilledutableau"/>
        <w:tblW w:w="96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
        <w:gridCol w:w="9618"/>
      </w:tblGrid>
      <w:tr w:rsidR="009C42DC" w:rsidRPr="00D13AE0" w14:paraId="42F30C07" w14:textId="77777777" w:rsidTr="009841C9">
        <w:trPr>
          <w:trHeight w:val="706"/>
          <w:jc w:val="center"/>
        </w:trPr>
        <w:tc>
          <w:tcPr>
            <w:tcW w:w="26" w:type="dxa"/>
          </w:tcPr>
          <w:p w14:paraId="7ADF4269" w14:textId="32DEF848" w:rsidR="009C42DC" w:rsidRPr="00D5034A" w:rsidRDefault="00646CB9" w:rsidP="009C42DC">
            <w:pPr>
              <w:jc w:val="left"/>
              <w:rPr>
                <w:color w:val="3C3C3B" w:themeColor="text2"/>
              </w:rPr>
            </w:pPr>
            <w:r w:rsidRPr="00CF5E46">
              <w:rPr>
                <w:b/>
                <w:bCs/>
                <w:noProof/>
                <w:color w:val="080B17"/>
                <w:sz w:val="18"/>
                <w:szCs w:val="18"/>
                <w:lang w:eastAsia="fr-FR"/>
              </w:rPr>
              <w:lastRenderedPageBreak/>
              <w:drawing>
                <wp:anchor distT="0" distB="0" distL="114300" distR="114300" simplePos="0" relativeHeight="251662848" behindDoc="1" locked="0" layoutInCell="1" allowOverlap="1" wp14:anchorId="637A8BAD" wp14:editId="5ED38E01">
                  <wp:simplePos x="0" y="0"/>
                  <wp:positionH relativeFrom="column">
                    <wp:posOffset>-2568</wp:posOffset>
                  </wp:positionH>
                  <wp:positionV relativeFrom="paragraph">
                    <wp:posOffset>428377</wp:posOffset>
                  </wp:positionV>
                  <wp:extent cx="2931160" cy="360680"/>
                  <wp:effectExtent l="0" t="0" r="2540" b="0"/>
                  <wp:wrapNone/>
                  <wp:docPr id="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20" cstate="print">
                            <a:extLst>
                              <a:ext uri="{28A0092B-C50C-407E-A947-70E740481C1C}">
                                <a14:useLocalDpi xmlns:a14="http://schemas.microsoft.com/office/drawing/2010/main" val="0"/>
                              </a:ext>
                            </a:extLst>
                          </a:blip>
                          <a:srcRect l="3670" t="33140" r="1721" b="41759"/>
                          <a:stretch/>
                        </pic:blipFill>
                        <pic:spPr bwMode="auto">
                          <a:xfrm>
                            <a:off x="0" y="0"/>
                            <a:ext cx="2931160" cy="36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618" w:type="dxa"/>
            <w:vAlign w:val="center"/>
          </w:tcPr>
          <w:p w14:paraId="42DE8529" w14:textId="130C94EA" w:rsidR="009C42DC" w:rsidRPr="00EE02B2" w:rsidRDefault="00566DC9" w:rsidP="00EE02B2">
            <w:pPr>
              <w:spacing w:after="60"/>
              <w:jc w:val="left"/>
              <w:rPr>
                <w:b/>
                <w:color w:val="D8A730"/>
                <w:szCs w:val="24"/>
              </w:rPr>
            </w:pPr>
            <w:r w:rsidRPr="00EE02B2">
              <w:rPr>
                <w:b/>
                <w:color w:val="D8A730"/>
                <w:szCs w:val="24"/>
              </w:rPr>
              <w:t>C</w:t>
            </w:r>
            <w:r w:rsidR="009C42DC" w:rsidRPr="00EE02B2">
              <w:rPr>
                <w:b/>
                <w:color w:val="D8A730"/>
                <w:szCs w:val="24"/>
              </w:rPr>
              <w:t>ONSEIL EN RECRUTEMENT I GESTION DES TALENTS I SOLUTIONS DE RECRUTEMENT</w:t>
            </w:r>
          </w:p>
          <w:p w14:paraId="6203B2E6" w14:textId="3F482BEB" w:rsidR="002615CF" w:rsidRPr="00566DC9" w:rsidRDefault="002615CF" w:rsidP="00566DC9">
            <w:pPr>
              <w:spacing w:after="60"/>
              <w:jc w:val="left"/>
              <w:rPr>
                <w:b/>
                <w:color w:val="3C3C3B" w:themeColor="text2"/>
                <w:sz w:val="16"/>
                <w:szCs w:val="16"/>
              </w:rPr>
            </w:pPr>
          </w:p>
        </w:tc>
      </w:tr>
      <w:tr w:rsidR="009C42DC" w:rsidRPr="00CF5E46" w14:paraId="46732BD9" w14:textId="77777777" w:rsidTr="009841C9">
        <w:trPr>
          <w:jc w:val="center"/>
        </w:trPr>
        <w:tc>
          <w:tcPr>
            <w:tcW w:w="9644" w:type="dxa"/>
            <w:gridSpan w:val="2"/>
          </w:tcPr>
          <w:p w14:paraId="5D668F76" w14:textId="3FD6A80E" w:rsidR="00CF5E46" w:rsidRDefault="00646CB9" w:rsidP="00CF5E46">
            <w:pPr>
              <w:rPr>
                <w:b/>
                <w:bCs/>
                <w:color w:val="080B17"/>
                <w:sz w:val="20"/>
                <w:szCs w:val="18"/>
              </w:rPr>
            </w:pPr>
            <w:r w:rsidRPr="00CF5E46">
              <w:rPr>
                <w:b/>
                <w:bCs/>
                <w:noProof/>
                <w:color w:val="3C3C3B" w:themeColor="text2"/>
                <w:sz w:val="18"/>
                <w:szCs w:val="18"/>
                <w:lang w:eastAsia="fr-FR"/>
              </w:rPr>
              <w:drawing>
                <wp:anchor distT="0" distB="0" distL="114300" distR="114300" simplePos="0" relativeHeight="251661824" behindDoc="0" locked="0" layoutInCell="1" allowOverlap="1" wp14:anchorId="2D64077F" wp14:editId="2DFD8B14">
                  <wp:simplePos x="0" y="0"/>
                  <wp:positionH relativeFrom="column">
                    <wp:posOffset>3205273</wp:posOffset>
                  </wp:positionH>
                  <wp:positionV relativeFrom="paragraph">
                    <wp:posOffset>-18124</wp:posOffset>
                  </wp:positionV>
                  <wp:extent cx="905510" cy="360680"/>
                  <wp:effectExtent l="0" t="0" r="889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80B17"/>
                <w:sz w:val="20"/>
                <w:szCs w:val="18"/>
              </w:rPr>
              <w:t xml:space="preserve">     </w:t>
            </w:r>
          </w:p>
          <w:p w14:paraId="0B54FC05" w14:textId="77777777" w:rsidR="00646CB9" w:rsidRPr="00646CB9" w:rsidRDefault="00646CB9" w:rsidP="00646CB9">
            <w:pPr>
              <w:spacing w:line="276" w:lineRule="auto"/>
              <w:rPr>
                <w:b/>
                <w:bCs/>
                <w:color w:val="080B17"/>
                <w:sz w:val="19"/>
                <w:szCs w:val="19"/>
              </w:rPr>
            </w:pPr>
          </w:p>
          <w:p w14:paraId="48AD80FA" w14:textId="0F0712D2" w:rsidR="00646CB9" w:rsidRDefault="004C381A" w:rsidP="009841C9">
            <w:pPr>
              <w:jc w:val="left"/>
              <w:rPr>
                <w:b/>
                <w:bCs/>
                <w:color w:val="080B17"/>
                <w:sz w:val="19"/>
                <w:szCs w:val="19"/>
              </w:rPr>
            </w:pPr>
            <w:r w:rsidRPr="004C381A">
              <w:rPr>
                <w:b/>
                <w:bCs/>
                <w:color w:val="080B17"/>
                <w:sz w:val="19"/>
                <w:szCs w:val="19"/>
              </w:rPr>
              <w:t xml:space="preserve">Morgan Philips Group </w:t>
            </w:r>
            <w:r w:rsidRPr="004C381A">
              <w:rPr>
                <w:bCs/>
                <w:color w:val="080B17"/>
                <w:sz w:val="19"/>
                <w:szCs w:val="19"/>
              </w:rPr>
              <w:t xml:space="preserve">est un acteur international qui propose des solutions globales d’acquisition et de management des talents. Présent sur 4 continents, le groupe compte plus de 600 collaborateurs répartis dans plus de 20 pays. Reconnu pour ses méthodes et son approche disruptive bouleversant les codes en matière de conseil en recrutement et gestion des talents, Morgan Philips propose en France aux entreprises un ensemble des services incluant le recrutement de dirigeants (Morgan Philips </w:t>
            </w:r>
            <w:proofErr w:type="spellStart"/>
            <w:r w:rsidRPr="004C381A">
              <w:rPr>
                <w:bCs/>
                <w:color w:val="080B17"/>
                <w:sz w:val="19"/>
                <w:szCs w:val="19"/>
              </w:rPr>
              <w:t>Executive</w:t>
            </w:r>
            <w:proofErr w:type="spellEnd"/>
            <w:r w:rsidRPr="004C381A">
              <w:rPr>
                <w:bCs/>
                <w:color w:val="080B17"/>
                <w:sz w:val="19"/>
                <w:szCs w:val="19"/>
              </w:rPr>
              <w:t xml:space="preserve"> </w:t>
            </w:r>
            <w:proofErr w:type="spellStart"/>
            <w:r w:rsidRPr="004C381A">
              <w:rPr>
                <w:bCs/>
                <w:color w:val="080B17"/>
                <w:sz w:val="19"/>
                <w:szCs w:val="19"/>
              </w:rPr>
              <w:t>Search</w:t>
            </w:r>
            <w:proofErr w:type="spellEnd"/>
            <w:r w:rsidRPr="004C381A">
              <w:rPr>
                <w:bCs/>
                <w:color w:val="080B17"/>
                <w:sz w:val="19"/>
                <w:szCs w:val="19"/>
              </w:rPr>
              <w:t xml:space="preserve">), le management de transition (Morgan Philips </w:t>
            </w:r>
            <w:proofErr w:type="spellStart"/>
            <w:r w:rsidRPr="004C381A">
              <w:rPr>
                <w:bCs/>
                <w:color w:val="080B17"/>
                <w:sz w:val="19"/>
                <w:szCs w:val="19"/>
              </w:rPr>
              <w:t>Interim</w:t>
            </w:r>
            <w:proofErr w:type="spellEnd"/>
            <w:r w:rsidRPr="004C381A">
              <w:rPr>
                <w:bCs/>
                <w:color w:val="080B17"/>
                <w:sz w:val="19"/>
                <w:szCs w:val="19"/>
              </w:rPr>
              <w:t xml:space="preserve"> Management), le recrutement permanent et temporaire (</w:t>
            </w:r>
            <w:proofErr w:type="spellStart"/>
            <w:r w:rsidRPr="004C381A">
              <w:rPr>
                <w:bCs/>
                <w:color w:val="080B17"/>
                <w:sz w:val="19"/>
                <w:szCs w:val="19"/>
              </w:rPr>
              <w:t>Fyte</w:t>
            </w:r>
            <w:proofErr w:type="spellEnd"/>
            <w:r w:rsidRPr="004C381A">
              <w:rPr>
                <w:bCs/>
                <w:color w:val="080B17"/>
                <w:sz w:val="19"/>
                <w:szCs w:val="19"/>
              </w:rPr>
              <w:t xml:space="preserve">), le conseil en gestion des talents (Morgan Philips Talents Consulting) et l’outplacement (Morgan Philips Outplacement). </w:t>
            </w:r>
          </w:p>
          <w:p w14:paraId="1D69C31B" w14:textId="77777777" w:rsidR="004C381A" w:rsidRPr="00646CB9" w:rsidRDefault="004C381A" w:rsidP="009841C9">
            <w:pPr>
              <w:jc w:val="left"/>
              <w:rPr>
                <w:b/>
                <w:bCs/>
                <w:color w:val="080B17"/>
                <w:sz w:val="10"/>
                <w:szCs w:val="10"/>
              </w:rPr>
            </w:pPr>
            <w:bookmarkStart w:id="1" w:name="_GoBack"/>
            <w:bookmarkEnd w:id="1"/>
          </w:p>
          <w:p w14:paraId="3F8ED9D8" w14:textId="67BD8E4C" w:rsidR="00EE02B2" w:rsidRPr="00EE02B2" w:rsidRDefault="00E157A3" w:rsidP="009841C9">
            <w:pPr>
              <w:pStyle w:val="Paragraphedeliste"/>
              <w:numPr>
                <w:ilvl w:val="0"/>
                <w:numId w:val="10"/>
              </w:numPr>
              <w:jc w:val="left"/>
              <w:rPr>
                <w:rStyle w:val="Lienhypertexte"/>
                <w:color w:val="080B17"/>
                <w:szCs w:val="18"/>
                <w:u w:val="none"/>
              </w:rPr>
            </w:pPr>
            <w:r w:rsidRPr="00EE02B2">
              <w:rPr>
                <w:b/>
                <w:bCs/>
                <w:color w:val="080B17"/>
                <w:szCs w:val="18"/>
              </w:rPr>
              <w:t>Site</w:t>
            </w:r>
            <w:r w:rsidR="00DA4D7B">
              <w:rPr>
                <w:b/>
                <w:bCs/>
                <w:color w:val="080B17"/>
                <w:szCs w:val="18"/>
              </w:rPr>
              <w:t>s :</w:t>
            </w:r>
            <w:r w:rsidRPr="00EE02B2">
              <w:rPr>
                <w:color w:val="FFFFFF" w:themeColor="background1"/>
                <w:szCs w:val="18"/>
              </w:rPr>
              <w:t xml:space="preserve"> </w:t>
            </w:r>
            <w:hyperlink r:id="rId22" w:history="1">
              <w:r w:rsidR="00DA4D7B" w:rsidRPr="00DA4D7B">
                <w:rPr>
                  <w:rStyle w:val="Lienhypertexte"/>
                  <w:color w:val="FFFFFF" w:themeColor="background1"/>
                  <w:szCs w:val="18"/>
                  <w:highlight w:val="black"/>
                </w:rPr>
                <w:t>www.morganphilips.com</w:t>
              </w:r>
            </w:hyperlink>
            <w:r w:rsidR="00DA4D7B">
              <w:rPr>
                <w:rStyle w:val="Lienhypertexte"/>
                <w:color w:val="FFFFFF" w:themeColor="background1"/>
                <w:szCs w:val="18"/>
              </w:rPr>
              <w:t xml:space="preserve"> </w:t>
            </w:r>
            <w:r w:rsidR="00DA4D7B" w:rsidRPr="00717CDD">
              <w:rPr>
                <w:color w:val="auto"/>
                <w:szCs w:val="18"/>
              </w:rPr>
              <w:t>et</w:t>
            </w:r>
            <w:r w:rsidR="00DA4D7B" w:rsidRPr="00717CDD">
              <w:rPr>
                <w:color w:val="FFFFFF" w:themeColor="background1"/>
                <w:szCs w:val="18"/>
              </w:rPr>
              <w:t xml:space="preserve"> </w:t>
            </w:r>
            <w:hyperlink r:id="rId23" w:history="1">
              <w:r w:rsidR="00DA4D7B" w:rsidRPr="00DA4D7B">
                <w:rPr>
                  <w:rStyle w:val="Lienhypertexte"/>
                  <w:color w:val="FFFFFF" w:themeColor="background1"/>
                  <w:szCs w:val="18"/>
                  <w:highlight w:val="black"/>
                </w:rPr>
                <w:t>www.fyte.fr</w:t>
              </w:r>
            </w:hyperlink>
          </w:p>
          <w:p w14:paraId="64769796" w14:textId="54DCF8C7" w:rsidR="00EE02B2" w:rsidRPr="00EE02B2" w:rsidRDefault="00E157A3" w:rsidP="009841C9">
            <w:pPr>
              <w:pStyle w:val="Paragraphedeliste"/>
              <w:numPr>
                <w:ilvl w:val="0"/>
                <w:numId w:val="10"/>
              </w:numPr>
              <w:jc w:val="left"/>
              <w:rPr>
                <w:rStyle w:val="Lienhypertexte"/>
                <w:color w:val="080B17"/>
                <w:szCs w:val="18"/>
                <w:u w:val="none"/>
              </w:rPr>
            </w:pPr>
            <w:r w:rsidRPr="00EE02B2">
              <w:rPr>
                <w:b/>
                <w:bCs/>
                <w:color w:val="080B17"/>
                <w:szCs w:val="18"/>
              </w:rPr>
              <w:t>LinkedIn</w:t>
            </w:r>
            <w:r w:rsidRPr="00EE02B2">
              <w:rPr>
                <w:color w:val="080B17"/>
                <w:szCs w:val="18"/>
              </w:rPr>
              <w:t xml:space="preserve"> </w:t>
            </w:r>
            <w:r w:rsidRPr="00EE02B2">
              <w:rPr>
                <w:color w:val="auto"/>
                <w:szCs w:val="18"/>
              </w:rPr>
              <w:t xml:space="preserve">: </w:t>
            </w:r>
            <w:hyperlink r:id="rId24" w:history="1">
              <w:r w:rsidR="00566DC9" w:rsidRPr="00EE02B2">
                <w:rPr>
                  <w:rStyle w:val="Lienhypertexte"/>
                  <w:color w:val="FFFFFF" w:themeColor="background1"/>
                  <w:szCs w:val="18"/>
                  <w:highlight w:val="black"/>
                </w:rPr>
                <w:t>https://www.linkedin.com/company/morgan-philips-group/</w:t>
              </w:r>
            </w:hyperlink>
            <w:r w:rsidR="00CF5E46" w:rsidRPr="00717CDD">
              <w:rPr>
                <w:rStyle w:val="Lienhypertexte"/>
                <w:color w:val="FFFFFF" w:themeColor="background1"/>
                <w:szCs w:val="18"/>
              </w:rPr>
              <w:t xml:space="preserve"> </w:t>
            </w:r>
            <w:r w:rsidR="004D5920" w:rsidRPr="00717CDD">
              <w:rPr>
                <w:color w:val="auto"/>
                <w:szCs w:val="18"/>
              </w:rPr>
              <w:t>e</w:t>
            </w:r>
            <w:r w:rsidR="00CF5E46" w:rsidRPr="00717CDD">
              <w:rPr>
                <w:color w:val="auto"/>
                <w:szCs w:val="18"/>
              </w:rPr>
              <w:t>t</w:t>
            </w:r>
            <w:r w:rsidR="004D5920" w:rsidRPr="00717CDD">
              <w:rPr>
                <w:color w:val="FFFFFF" w:themeColor="background1"/>
                <w:szCs w:val="18"/>
              </w:rPr>
              <w:t xml:space="preserve"> </w:t>
            </w:r>
            <w:hyperlink r:id="rId25" w:history="1">
              <w:r w:rsidR="00EE02B2" w:rsidRPr="00EE02B2">
                <w:rPr>
                  <w:rStyle w:val="Lienhypertexte"/>
                  <w:color w:val="FFFFFF" w:themeColor="background1"/>
                  <w:szCs w:val="18"/>
                  <w:highlight w:val="black"/>
                </w:rPr>
                <w:t>https://www.linkedin.com/company/fyte</w:t>
              </w:r>
            </w:hyperlink>
          </w:p>
          <w:p w14:paraId="31E22309" w14:textId="77777777" w:rsidR="00EE02B2" w:rsidRPr="00EE02B2" w:rsidRDefault="00E157A3" w:rsidP="009841C9">
            <w:pPr>
              <w:pStyle w:val="Paragraphedeliste"/>
              <w:numPr>
                <w:ilvl w:val="0"/>
                <w:numId w:val="10"/>
              </w:numPr>
              <w:jc w:val="left"/>
              <w:rPr>
                <w:rStyle w:val="Lienhypertexte"/>
                <w:color w:val="080B17"/>
                <w:szCs w:val="18"/>
                <w:u w:val="none"/>
              </w:rPr>
            </w:pPr>
            <w:r w:rsidRPr="00EE02B2">
              <w:rPr>
                <w:b/>
                <w:bCs/>
                <w:color w:val="080B17"/>
                <w:szCs w:val="18"/>
              </w:rPr>
              <w:t xml:space="preserve">Twitter </w:t>
            </w:r>
            <w:r w:rsidRPr="00EE02B2">
              <w:rPr>
                <w:color w:val="080B17"/>
                <w:szCs w:val="18"/>
              </w:rPr>
              <w:t xml:space="preserve">: </w:t>
            </w:r>
            <w:hyperlink r:id="rId26" w:history="1">
              <w:r w:rsidR="004D5920" w:rsidRPr="00EE02B2">
                <w:rPr>
                  <w:rStyle w:val="Lienhypertexte"/>
                  <w:color w:val="FFFFFF" w:themeColor="background1"/>
                  <w:szCs w:val="18"/>
                  <w:highlight w:val="black"/>
                </w:rPr>
                <w:t>https://twitter.com/MorganPhilipsFR</w:t>
              </w:r>
            </w:hyperlink>
            <w:r w:rsidR="004D5920" w:rsidRPr="00717CDD">
              <w:rPr>
                <w:color w:val="auto"/>
              </w:rPr>
              <w:t xml:space="preserve"> et </w:t>
            </w:r>
            <w:r w:rsidR="004D5920" w:rsidRPr="00EE02B2">
              <w:rPr>
                <w:rStyle w:val="Lienhypertexte"/>
                <w:color w:val="FFFFFF" w:themeColor="background1"/>
                <w:szCs w:val="18"/>
                <w:highlight w:val="black"/>
              </w:rPr>
              <w:t>https://twitter.com/Fyte_FR</w:t>
            </w:r>
            <w:r w:rsidR="00EE02B2">
              <w:rPr>
                <w:rStyle w:val="Lienhypertexte"/>
                <w:color w:val="FFFFFF" w:themeColor="background1"/>
                <w:szCs w:val="18"/>
              </w:rPr>
              <w:t xml:space="preserve"> </w:t>
            </w:r>
          </w:p>
          <w:p w14:paraId="4BA2FA8F" w14:textId="193C1AF0" w:rsidR="00566DC9" w:rsidRPr="00EE02B2" w:rsidRDefault="00EE02B2" w:rsidP="009841C9">
            <w:pPr>
              <w:pStyle w:val="Paragraphedeliste"/>
              <w:numPr>
                <w:ilvl w:val="0"/>
                <w:numId w:val="10"/>
              </w:numPr>
              <w:jc w:val="left"/>
              <w:rPr>
                <w:color w:val="080B17"/>
                <w:szCs w:val="18"/>
              </w:rPr>
            </w:pPr>
            <w:r w:rsidRPr="00CF5E46">
              <w:rPr>
                <w:b/>
                <w:bCs/>
                <w:color w:val="080B17"/>
                <w:szCs w:val="18"/>
              </w:rPr>
              <w:t>Instagram</w:t>
            </w:r>
            <w:r w:rsidRPr="00CF5E46">
              <w:rPr>
                <w:color w:val="080B17"/>
                <w:szCs w:val="18"/>
              </w:rPr>
              <w:t xml:space="preserve"> :</w:t>
            </w:r>
            <w:r w:rsidRPr="00CF5E46">
              <w:rPr>
                <w:szCs w:val="18"/>
              </w:rPr>
              <w:t xml:space="preserve"> </w:t>
            </w:r>
            <w:hyperlink r:id="rId27" w:history="1">
              <w:r w:rsidRPr="00CF5E46">
                <w:rPr>
                  <w:rStyle w:val="Lienhypertexte"/>
                  <w:color w:val="FFFFFF" w:themeColor="background1"/>
                  <w:szCs w:val="18"/>
                  <w:highlight w:val="black"/>
                </w:rPr>
                <w:t>https://www.instagram.com/morgan_philips_group/</w:t>
              </w:r>
            </w:hyperlink>
            <w:r w:rsidRPr="00CF5E46">
              <w:rPr>
                <w:color w:val="FFFFFF" w:themeColor="background1"/>
                <w:szCs w:val="18"/>
                <w:highlight w:val="black"/>
              </w:rPr>
              <w:t xml:space="preserve"> </w:t>
            </w:r>
            <w:r w:rsidRPr="00717CDD">
              <w:rPr>
                <w:color w:val="auto"/>
              </w:rPr>
              <w:t xml:space="preserve">et </w:t>
            </w:r>
            <w:r w:rsidRPr="00CF5E46">
              <w:rPr>
                <w:rStyle w:val="Lienhypertexte"/>
                <w:color w:val="FFFFFF" w:themeColor="background1"/>
                <w:szCs w:val="18"/>
                <w:highlight w:val="black"/>
              </w:rPr>
              <w:t>https://www.instagram.com/fyte_france/</w:t>
            </w:r>
          </w:p>
        </w:tc>
      </w:tr>
    </w:tbl>
    <w:p w14:paraId="4B65ECE3" w14:textId="4426EF7D" w:rsidR="009C42DC" w:rsidRPr="00EE02B2" w:rsidRDefault="009C42DC">
      <w:pPr>
        <w:rPr>
          <w:sz w:val="2"/>
          <w:szCs w:val="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8"/>
      </w:tblGrid>
      <w:tr w:rsidR="007321B2" w:rsidRPr="00DA4D7B" w14:paraId="3F90FDCE" w14:textId="77777777" w:rsidTr="00CF5E46">
        <w:trPr>
          <w:trHeight w:val="4317"/>
          <w:jc w:val="center"/>
        </w:trPr>
        <w:tc>
          <w:tcPr>
            <w:tcW w:w="9638" w:type="dxa"/>
          </w:tcPr>
          <w:p w14:paraId="3DDB80F4" w14:textId="7E630834" w:rsidR="00646CB9" w:rsidRPr="00EE02B2" w:rsidRDefault="00646CB9" w:rsidP="00CF5E46">
            <w:pPr>
              <w:spacing w:after="60"/>
              <w:jc w:val="left"/>
              <w:rPr>
                <w:b/>
                <w:color w:val="D8A730"/>
                <w:sz w:val="8"/>
                <w:szCs w:val="8"/>
              </w:rPr>
            </w:pPr>
          </w:p>
          <w:p w14:paraId="1BF295F9" w14:textId="77104EDE" w:rsidR="00646CB9" w:rsidRPr="00EE02B2" w:rsidRDefault="00646CB9" w:rsidP="00EE02B2">
            <w:pPr>
              <w:spacing w:after="60"/>
              <w:jc w:val="left"/>
              <w:rPr>
                <w:b/>
                <w:color w:val="D8A730"/>
                <w:sz w:val="6"/>
                <w:szCs w:val="6"/>
              </w:rPr>
            </w:pPr>
          </w:p>
          <w:p w14:paraId="4E7F9232" w14:textId="1C880664" w:rsidR="007321B2" w:rsidRPr="00EE02B2" w:rsidRDefault="00CF5E46" w:rsidP="00EE02B2">
            <w:pPr>
              <w:spacing w:after="60"/>
              <w:jc w:val="left"/>
              <w:rPr>
                <w:b/>
                <w:color w:val="D8A730"/>
                <w:szCs w:val="24"/>
              </w:rPr>
            </w:pPr>
            <w:r w:rsidRPr="00EE02B2">
              <w:rPr>
                <w:b/>
                <w:color w:val="D8A730"/>
                <w:szCs w:val="24"/>
              </w:rPr>
              <w:t xml:space="preserve">A PROPOS DE CADREMPLOI </w:t>
            </w:r>
          </w:p>
          <w:p w14:paraId="479469D2" w14:textId="37084D68" w:rsidR="00646CB9" w:rsidRPr="00646CB9" w:rsidRDefault="00646CB9" w:rsidP="00CF5E46">
            <w:pPr>
              <w:spacing w:after="60"/>
              <w:jc w:val="left"/>
              <w:rPr>
                <w:b/>
                <w:color w:val="D8A730"/>
                <w:sz w:val="10"/>
                <w:szCs w:val="10"/>
              </w:rPr>
            </w:pPr>
          </w:p>
          <w:p w14:paraId="78A97DFA" w14:textId="0BA173FF" w:rsidR="00646CB9" w:rsidRPr="00646CB9" w:rsidRDefault="00CF5E46" w:rsidP="002D7F01">
            <w:pPr>
              <w:rPr>
                <w:color w:val="080B17"/>
                <w:sz w:val="18"/>
                <w:szCs w:val="16"/>
              </w:rPr>
            </w:pPr>
            <w:r w:rsidRPr="002615CF">
              <w:rPr>
                <w:noProof/>
                <w:color w:val="3C3C3B" w:themeColor="text2"/>
                <w:lang w:eastAsia="fr-FR"/>
              </w:rPr>
              <w:drawing>
                <wp:inline distT="0" distB="0" distL="0" distR="0" wp14:anchorId="4980C27A" wp14:editId="2C8BF07C">
                  <wp:extent cx="1560972" cy="436245"/>
                  <wp:effectExtent l="0" t="0" r="1270" b="0"/>
                  <wp:docPr id="16" name="Image 16" descr="C:\Users\MSALAG~1\AppData\Local\Temp\7zOCC46D8DF\logo-Cadremploi-horiz@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ALAG~1\AppData\Local\Temp\7zOCC46D8DF\logo-Cadremploi-horiz@48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369" t="1" r="7908" b="-53"/>
                          <a:stretch/>
                        </pic:blipFill>
                        <pic:spPr bwMode="auto">
                          <a:xfrm>
                            <a:off x="0" y="0"/>
                            <a:ext cx="1586016" cy="443244"/>
                          </a:xfrm>
                          <a:prstGeom prst="rect">
                            <a:avLst/>
                          </a:prstGeom>
                          <a:noFill/>
                          <a:ln>
                            <a:noFill/>
                          </a:ln>
                          <a:extLst>
                            <a:ext uri="{53640926-AAD7-44D8-BBD7-CCE9431645EC}">
                              <a14:shadowObscured xmlns:a14="http://schemas.microsoft.com/office/drawing/2010/main"/>
                            </a:ext>
                          </a:extLst>
                        </pic:spPr>
                      </pic:pic>
                    </a:graphicData>
                  </a:graphic>
                </wp:inline>
              </w:drawing>
            </w:r>
          </w:p>
          <w:p w14:paraId="36DEC1BE" w14:textId="5F8EBDEC" w:rsidR="002D7F01" w:rsidRPr="00646CB9" w:rsidRDefault="002D7F01" w:rsidP="00646CB9">
            <w:pPr>
              <w:spacing w:line="276" w:lineRule="auto"/>
              <w:rPr>
                <w:color w:val="080B17"/>
                <w:sz w:val="19"/>
                <w:szCs w:val="19"/>
              </w:rPr>
            </w:pPr>
            <w:proofErr w:type="spellStart"/>
            <w:r w:rsidRPr="00646CB9">
              <w:rPr>
                <w:b/>
                <w:bCs/>
                <w:color w:val="080B17"/>
                <w:sz w:val="19"/>
                <w:szCs w:val="19"/>
              </w:rPr>
              <w:t>Cadremploi</w:t>
            </w:r>
            <w:proofErr w:type="spellEnd"/>
            <w:r w:rsidRPr="00646CB9">
              <w:rPr>
                <w:color w:val="080B17"/>
                <w:sz w:val="19"/>
                <w:szCs w:val="19"/>
              </w:rPr>
              <w:t xml:space="preserve"> est le 1er site emploi privé pour les cadres en France. Véritable média de recrutement, </w:t>
            </w:r>
            <w:proofErr w:type="spellStart"/>
            <w:r w:rsidRPr="00646CB9">
              <w:rPr>
                <w:color w:val="080B17"/>
                <w:sz w:val="19"/>
                <w:szCs w:val="19"/>
              </w:rPr>
              <w:t>Cadremploi</w:t>
            </w:r>
            <w:proofErr w:type="spellEnd"/>
            <w:r w:rsidRPr="00646CB9">
              <w:rPr>
                <w:color w:val="080B17"/>
                <w:sz w:val="19"/>
                <w:szCs w:val="19"/>
              </w:rPr>
              <w:t xml:space="preserve"> met tous les moyens en œuvre pour aider les cadres à avoir l’ambition d’être heureux : </w:t>
            </w:r>
            <w:r w:rsidR="00646CB9" w:rsidRPr="00646CB9">
              <w:rPr>
                <w:color w:val="080B17"/>
                <w:sz w:val="19"/>
                <w:szCs w:val="19"/>
              </w:rPr>
              <w:br/>
            </w:r>
            <w:r w:rsidRPr="00646CB9">
              <w:rPr>
                <w:color w:val="080B17"/>
                <w:sz w:val="19"/>
                <w:szCs w:val="19"/>
              </w:rPr>
              <w:t>la consultation de plus de 12 000 offres d’emploi, le dépôt de CV auprès de 15 000 recruteurs, la création d’alertes email, la recommandation d’offres en fonction de ses recherches, l’accès à des contenus de qualité (enquêtes, décryptages, conseils, modèle de lettres, droit du travail …).</w:t>
            </w:r>
            <w:r w:rsidR="00CF5E46" w:rsidRPr="00646CB9">
              <w:rPr>
                <w:color w:val="080B17"/>
                <w:sz w:val="19"/>
                <w:szCs w:val="19"/>
              </w:rPr>
              <w:t xml:space="preserve"> </w:t>
            </w:r>
            <w:r w:rsidRPr="00646CB9">
              <w:rPr>
                <w:color w:val="080B17"/>
                <w:sz w:val="19"/>
                <w:szCs w:val="19"/>
              </w:rPr>
              <w:t>Tous les mois, 1 cadre français sur 2 visite</w:t>
            </w:r>
            <w:r w:rsidR="00646CB9" w:rsidRPr="00646CB9">
              <w:rPr>
                <w:color w:val="080B17"/>
                <w:sz w:val="19"/>
                <w:szCs w:val="19"/>
              </w:rPr>
              <w:t>s</w:t>
            </w:r>
            <w:r w:rsidRPr="00646CB9">
              <w:rPr>
                <w:color w:val="080B17"/>
                <w:sz w:val="19"/>
                <w:szCs w:val="19"/>
              </w:rPr>
              <w:t xml:space="preserve"> </w:t>
            </w:r>
            <w:proofErr w:type="spellStart"/>
            <w:r w:rsidRPr="00646CB9">
              <w:rPr>
                <w:color w:val="080B17"/>
                <w:sz w:val="19"/>
                <w:szCs w:val="19"/>
              </w:rPr>
              <w:t>Cadremploi</w:t>
            </w:r>
            <w:proofErr w:type="spellEnd"/>
            <w:r w:rsidRPr="00646CB9">
              <w:rPr>
                <w:color w:val="080B17"/>
                <w:sz w:val="19"/>
                <w:szCs w:val="19"/>
              </w:rPr>
              <w:t xml:space="preserve"> (source MNR) et 7 offres cadre sur 10 publiées en </w:t>
            </w:r>
            <w:r w:rsidR="00646CB9" w:rsidRPr="00646CB9">
              <w:rPr>
                <w:color w:val="080B17"/>
                <w:sz w:val="19"/>
                <w:szCs w:val="19"/>
              </w:rPr>
              <w:t>France le</w:t>
            </w:r>
            <w:r w:rsidRPr="00646CB9">
              <w:rPr>
                <w:color w:val="080B17"/>
                <w:sz w:val="19"/>
                <w:szCs w:val="19"/>
              </w:rPr>
              <w:t xml:space="preserve"> sont sur </w:t>
            </w:r>
            <w:proofErr w:type="spellStart"/>
            <w:r w:rsidRPr="00646CB9">
              <w:rPr>
                <w:color w:val="080B17"/>
                <w:sz w:val="19"/>
                <w:szCs w:val="19"/>
              </w:rPr>
              <w:t>Cadremploi</w:t>
            </w:r>
            <w:proofErr w:type="spellEnd"/>
            <w:r w:rsidRPr="00646CB9">
              <w:rPr>
                <w:color w:val="080B17"/>
                <w:sz w:val="19"/>
                <w:szCs w:val="19"/>
              </w:rPr>
              <w:t>.</w:t>
            </w:r>
          </w:p>
          <w:p w14:paraId="04E0AE4A" w14:textId="7623F5A2" w:rsidR="00646CB9" w:rsidRPr="00646CB9" w:rsidRDefault="00646CB9" w:rsidP="002D7F01">
            <w:pPr>
              <w:rPr>
                <w:b/>
                <w:bCs/>
                <w:color w:val="080B17"/>
                <w:sz w:val="10"/>
                <w:szCs w:val="10"/>
              </w:rPr>
            </w:pPr>
          </w:p>
          <w:p w14:paraId="354DE092" w14:textId="1F899175" w:rsidR="00EE02B2" w:rsidRDefault="002D7F01" w:rsidP="002D7F01">
            <w:pPr>
              <w:pStyle w:val="Paragraphedeliste"/>
              <w:numPr>
                <w:ilvl w:val="0"/>
                <w:numId w:val="11"/>
              </w:numPr>
              <w:rPr>
                <w:color w:val="FFFFFF" w:themeColor="background1"/>
                <w:szCs w:val="16"/>
              </w:rPr>
            </w:pPr>
            <w:r w:rsidRPr="00EE02B2">
              <w:rPr>
                <w:b/>
                <w:bCs/>
                <w:color w:val="080B17"/>
                <w:szCs w:val="16"/>
              </w:rPr>
              <w:t xml:space="preserve">Site </w:t>
            </w:r>
            <w:r w:rsidRPr="00EE02B2">
              <w:rPr>
                <w:color w:val="080B17"/>
                <w:szCs w:val="16"/>
              </w:rPr>
              <w:t xml:space="preserve">: </w:t>
            </w:r>
            <w:hyperlink r:id="rId29" w:history="1">
              <w:r w:rsidR="00EE02B2" w:rsidRPr="00EE02B2">
                <w:rPr>
                  <w:rStyle w:val="Lienhypertexte"/>
                  <w:color w:val="FFFFFF" w:themeColor="background1"/>
                  <w:szCs w:val="16"/>
                  <w:highlight w:val="black"/>
                </w:rPr>
                <w:t>www.cadremploi.fr</w:t>
              </w:r>
            </w:hyperlink>
          </w:p>
          <w:p w14:paraId="0F027756" w14:textId="71B6DF4B" w:rsidR="00EE02B2" w:rsidRPr="00EE02B2" w:rsidRDefault="002D7F01" w:rsidP="002D7F01">
            <w:pPr>
              <w:pStyle w:val="Paragraphedeliste"/>
              <w:numPr>
                <w:ilvl w:val="0"/>
                <w:numId w:val="11"/>
              </w:numPr>
              <w:rPr>
                <w:color w:val="FFFFFF" w:themeColor="background1"/>
                <w:szCs w:val="16"/>
                <w:lang w:val="en-US"/>
              </w:rPr>
            </w:pPr>
            <w:r w:rsidRPr="00EE02B2">
              <w:rPr>
                <w:b/>
                <w:bCs/>
                <w:color w:val="080B17"/>
                <w:szCs w:val="16"/>
                <w:lang w:val="en-US"/>
              </w:rPr>
              <w:t xml:space="preserve">Twitter </w:t>
            </w:r>
            <w:r w:rsidRPr="00EE02B2">
              <w:rPr>
                <w:color w:val="080B17"/>
                <w:szCs w:val="16"/>
                <w:lang w:val="en-US"/>
              </w:rPr>
              <w:t>:</w:t>
            </w:r>
            <w:r w:rsidRPr="00EE02B2">
              <w:rPr>
                <w:color w:val="FFFFFF" w:themeColor="background1"/>
                <w:szCs w:val="16"/>
                <w:lang w:val="en-US"/>
              </w:rPr>
              <w:t xml:space="preserve"> </w:t>
            </w:r>
            <w:hyperlink r:id="rId30" w:history="1">
              <w:r w:rsidR="00EE02B2" w:rsidRPr="00EE02B2">
                <w:rPr>
                  <w:rStyle w:val="Lienhypertexte"/>
                  <w:color w:val="FFFFFF" w:themeColor="background1"/>
                  <w:szCs w:val="16"/>
                  <w:highlight w:val="black"/>
                  <w:lang w:val="en-US"/>
                </w:rPr>
                <w:t>http://twitter.com/cadremploi</w:t>
              </w:r>
            </w:hyperlink>
          </w:p>
          <w:p w14:paraId="44752D5E" w14:textId="71914745" w:rsidR="00EE02B2" w:rsidRDefault="002D7F01" w:rsidP="00E157A3">
            <w:pPr>
              <w:pStyle w:val="Paragraphedeliste"/>
              <w:numPr>
                <w:ilvl w:val="0"/>
                <w:numId w:val="11"/>
              </w:numPr>
              <w:rPr>
                <w:color w:val="FFFFFF" w:themeColor="background1"/>
                <w:szCs w:val="16"/>
                <w:lang w:val="en-US"/>
              </w:rPr>
            </w:pPr>
            <w:r w:rsidRPr="00EE02B2">
              <w:rPr>
                <w:b/>
                <w:bCs/>
                <w:color w:val="080B17"/>
                <w:szCs w:val="16"/>
                <w:lang w:val="en-US"/>
              </w:rPr>
              <w:t xml:space="preserve">Facebook </w:t>
            </w:r>
            <w:r w:rsidRPr="00EE02B2">
              <w:rPr>
                <w:color w:val="080B17"/>
                <w:szCs w:val="16"/>
                <w:lang w:val="en-US"/>
              </w:rPr>
              <w:t xml:space="preserve">: </w:t>
            </w:r>
            <w:hyperlink r:id="rId31" w:history="1">
              <w:r w:rsidR="00EE02B2" w:rsidRPr="00EE02B2">
                <w:rPr>
                  <w:rStyle w:val="Lienhypertexte"/>
                  <w:color w:val="FFFFFF" w:themeColor="background1"/>
                  <w:szCs w:val="16"/>
                  <w:highlight w:val="black"/>
                  <w:lang w:val="en-US"/>
                </w:rPr>
                <w:t>http://www.facebook.com/Cadremploi</w:t>
              </w:r>
            </w:hyperlink>
          </w:p>
          <w:p w14:paraId="3EEA5A24" w14:textId="2A88423C" w:rsidR="007321B2" w:rsidRPr="004C381A" w:rsidRDefault="002D7F01" w:rsidP="00E157A3">
            <w:pPr>
              <w:pStyle w:val="Paragraphedeliste"/>
              <w:numPr>
                <w:ilvl w:val="0"/>
                <w:numId w:val="11"/>
              </w:numPr>
              <w:rPr>
                <w:color w:val="FFFFFF" w:themeColor="background1"/>
                <w:szCs w:val="16"/>
                <w:lang w:val="nl-NL"/>
              </w:rPr>
            </w:pPr>
            <w:r w:rsidRPr="00EE02B2">
              <w:rPr>
                <w:b/>
                <w:bCs/>
                <w:color w:val="080B17"/>
                <w:szCs w:val="16"/>
                <w:lang w:val="nl-NL"/>
              </w:rPr>
              <w:t xml:space="preserve">Instagram </w:t>
            </w:r>
            <w:r w:rsidRPr="00EE02B2">
              <w:rPr>
                <w:color w:val="080B17"/>
                <w:szCs w:val="16"/>
                <w:lang w:val="nl-NL"/>
              </w:rPr>
              <w:t xml:space="preserve">: </w:t>
            </w:r>
            <w:r w:rsidRPr="00EE02B2">
              <w:rPr>
                <w:color w:val="FFFFFF" w:themeColor="background1"/>
                <w:szCs w:val="16"/>
                <w:highlight w:val="black"/>
                <w:lang w:val="nl-NL"/>
              </w:rPr>
              <w:t>https://www.instagram.com/cadremploi/</w:t>
            </w:r>
          </w:p>
        </w:tc>
      </w:tr>
    </w:tbl>
    <w:p w14:paraId="2E235995" w14:textId="388CA718" w:rsidR="007321B2" w:rsidRPr="00EE02B2" w:rsidRDefault="00EE02B2" w:rsidP="00EE02B2">
      <w:pPr>
        <w:tabs>
          <w:tab w:val="left" w:pos="1406"/>
        </w:tabs>
        <w:rPr>
          <w:sz w:val="28"/>
          <w:szCs w:val="28"/>
          <w:lang w:val="nl-NL"/>
        </w:rPr>
      </w:pPr>
      <w:r>
        <w:rPr>
          <w:lang w:val="nl-NL"/>
        </w:rPr>
        <w:tab/>
      </w:r>
    </w:p>
    <w:p w14:paraId="4FC0EC50" w14:textId="232E11BD" w:rsidR="00CF5E46" w:rsidRPr="00EE02B2" w:rsidRDefault="00CF5E46" w:rsidP="00EE02B2">
      <w:pPr>
        <w:spacing w:after="60"/>
        <w:jc w:val="left"/>
        <w:rPr>
          <w:b/>
          <w:color w:val="D8A730"/>
          <w:sz w:val="22"/>
          <w:szCs w:val="22"/>
        </w:rPr>
      </w:pPr>
      <w:r w:rsidRPr="00EE02B2">
        <w:rPr>
          <w:b/>
          <w:color w:val="D8A730"/>
          <w:sz w:val="20"/>
          <w:szCs w:val="22"/>
        </w:rPr>
        <w:t>FIGARO DECIDEURS</w:t>
      </w:r>
    </w:p>
    <w:p w14:paraId="3974C546" w14:textId="77777777" w:rsidR="00CF5E46" w:rsidRPr="00CF5E46" w:rsidRDefault="00CF5E46">
      <w:pPr>
        <w:rPr>
          <w:sz w:val="20"/>
          <w:szCs w:val="20"/>
          <w:lang w:val="nl-N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6803"/>
      </w:tblGrid>
      <w:tr w:rsidR="009C42DC" w:rsidRPr="00D5034A" w14:paraId="36E68679" w14:textId="77777777" w:rsidTr="001A7EEE">
        <w:trPr>
          <w:jc w:val="center"/>
        </w:trPr>
        <w:tc>
          <w:tcPr>
            <w:tcW w:w="2835" w:type="dxa"/>
          </w:tcPr>
          <w:p w14:paraId="1D306B11" w14:textId="7E249AFC" w:rsidR="009C42DC" w:rsidRPr="00D5034A" w:rsidRDefault="003D2FF0" w:rsidP="009C42DC">
            <w:pPr>
              <w:jc w:val="left"/>
              <w:rPr>
                <w:color w:val="3C3C3B" w:themeColor="text2"/>
              </w:rPr>
            </w:pPr>
            <w:r>
              <w:rPr>
                <w:noProof/>
                <w:lang w:eastAsia="fr-FR"/>
              </w:rPr>
              <w:drawing>
                <wp:inline distT="0" distB="0" distL="0" distR="0" wp14:anchorId="6B4F91AE" wp14:editId="18E401C5">
                  <wp:extent cx="1905000" cy="419100"/>
                  <wp:effectExtent l="0" t="0" r="0" b="0"/>
                  <wp:docPr id="11" name="Image 11" descr="Logo le Figaro DÃ©ci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le Figaro DÃ©cideu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tc>
        <w:tc>
          <w:tcPr>
            <w:tcW w:w="6803" w:type="dxa"/>
          </w:tcPr>
          <w:p w14:paraId="65883F05" w14:textId="77777777" w:rsidR="009C42DC" w:rsidRPr="00D5034A" w:rsidRDefault="009C42DC" w:rsidP="00F44A31">
            <w:pPr>
              <w:rPr>
                <w:color w:val="3C3C3B" w:themeColor="text2"/>
                <w:sz w:val="16"/>
                <w:szCs w:val="16"/>
              </w:rPr>
            </w:pPr>
          </w:p>
        </w:tc>
      </w:tr>
      <w:tr w:rsidR="007321B2" w:rsidRPr="00D5034A" w14:paraId="4895F572" w14:textId="77777777" w:rsidTr="00CF5E46">
        <w:trPr>
          <w:jc w:val="center"/>
        </w:trPr>
        <w:tc>
          <w:tcPr>
            <w:tcW w:w="9638" w:type="dxa"/>
            <w:gridSpan w:val="2"/>
          </w:tcPr>
          <w:p w14:paraId="6563E009" w14:textId="77777777" w:rsidR="00CF5E46" w:rsidRPr="00646CB9" w:rsidRDefault="00CF5E46" w:rsidP="003D2FF0">
            <w:pPr>
              <w:rPr>
                <w:color w:val="080B17"/>
                <w:sz w:val="18"/>
                <w:szCs w:val="16"/>
              </w:rPr>
            </w:pPr>
          </w:p>
          <w:p w14:paraId="3B72FC6B" w14:textId="78EAC458" w:rsidR="003D2FF0" w:rsidRDefault="003D2FF0" w:rsidP="003D2FF0">
            <w:pPr>
              <w:rPr>
                <w:rStyle w:val="Lienhypertexte"/>
                <w:color w:val="080B17"/>
                <w:sz w:val="19"/>
                <w:szCs w:val="19"/>
              </w:rPr>
            </w:pPr>
            <w:r w:rsidRPr="00646CB9">
              <w:rPr>
                <w:color w:val="080B17"/>
                <w:sz w:val="19"/>
                <w:szCs w:val="19"/>
              </w:rPr>
              <w:t>Suivez les nominations des cadres et décideurs qui font l'économie.</w:t>
            </w:r>
            <w:r w:rsidR="00646CB9" w:rsidRPr="00646CB9">
              <w:rPr>
                <w:color w:val="080B17"/>
                <w:sz w:val="19"/>
                <w:szCs w:val="19"/>
              </w:rPr>
              <w:t xml:space="preserve"> </w:t>
            </w:r>
            <w:r w:rsidRPr="00646CB9">
              <w:rPr>
                <w:color w:val="080B17"/>
                <w:sz w:val="19"/>
                <w:szCs w:val="19"/>
              </w:rPr>
              <w:t>Découvrez les conseils, salaires, expertises des chefs d'entreprise et des dirigeants</w:t>
            </w:r>
            <w:r w:rsidR="00646CB9" w:rsidRPr="00646CB9">
              <w:rPr>
                <w:color w:val="080B17"/>
                <w:sz w:val="19"/>
                <w:szCs w:val="19"/>
              </w:rPr>
              <w:t xml:space="preserve"> : </w:t>
            </w:r>
            <w:hyperlink r:id="rId33" w:history="1">
              <w:r w:rsidR="00646CB9" w:rsidRPr="000F75E5">
                <w:rPr>
                  <w:rStyle w:val="Lienhypertexte"/>
                  <w:color w:val="080B17"/>
                  <w:sz w:val="19"/>
                  <w:szCs w:val="19"/>
                </w:rPr>
                <w:t>www.lefigaro.fr/decideurs</w:t>
              </w:r>
            </w:hyperlink>
          </w:p>
          <w:p w14:paraId="617B54BC" w14:textId="77777777" w:rsidR="00016C16" w:rsidRPr="00646CB9" w:rsidRDefault="00016C16" w:rsidP="003D2FF0">
            <w:pPr>
              <w:rPr>
                <w:color w:val="080B17"/>
                <w:sz w:val="19"/>
                <w:szCs w:val="19"/>
              </w:rPr>
            </w:pPr>
          </w:p>
          <w:p w14:paraId="16D59064" w14:textId="77777777" w:rsidR="00646CB9" w:rsidRPr="00646CB9" w:rsidRDefault="00646CB9" w:rsidP="00646CB9">
            <w:pPr>
              <w:spacing w:after="60"/>
              <w:jc w:val="left"/>
              <w:rPr>
                <w:color w:val="3C3C3B" w:themeColor="text2"/>
                <w:sz w:val="19"/>
                <w:szCs w:val="19"/>
              </w:rPr>
            </w:pPr>
          </w:p>
          <w:p w14:paraId="68C92772" w14:textId="74470B1A" w:rsidR="00646CB9" w:rsidRPr="00EE02B2" w:rsidRDefault="00646CB9" w:rsidP="00EE02B2">
            <w:pPr>
              <w:spacing w:after="60"/>
              <w:jc w:val="left"/>
              <w:rPr>
                <w:b/>
                <w:color w:val="D8A730"/>
                <w:sz w:val="22"/>
                <w:szCs w:val="22"/>
              </w:rPr>
            </w:pPr>
            <w:r w:rsidRPr="00EE02B2">
              <w:rPr>
                <w:b/>
                <w:color w:val="D8A730"/>
                <w:sz w:val="20"/>
                <w:szCs w:val="22"/>
              </w:rPr>
              <w:lastRenderedPageBreak/>
              <w:t>SCIENCES PO EXECUTIVE EDUCATION</w:t>
            </w:r>
          </w:p>
          <w:p w14:paraId="75ABAA32" w14:textId="77777777" w:rsidR="00646CB9" w:rsidRPr="00646CB9" w:rsidRDefault="00646CB9" w:rsidP="00646CB9">
            <w:pPr>
              <w:spacing w:line="276" w:lineRule="auto"/>
              <w:rPr>
                <w:color w:val="080B17"/>
                <w:sz w:val="10"/>
                <w:szCs w:val="8"/>
              </w:rPr>
            </w:pPr>
          </w:p>
          <w:p w14:paraId="58A1BD91" w14:textId="7CBBB675" w:rsidR="00646CB9" w:rsidRDefault="00646CB9" w:rsidP="00646CB9">
            <w:pPr>
              <w:spacing w:line="276" w:lineRule="auto"/>
              <w:rPr>
                <w:color w:val="080B17"/>
                <w:sz w:val="20"/>
                <w:szCs w:val="18"/>
              </w:rPr>
            </w:pPr>
            <w:r>
              <w:rPr>
                <w:color w:val="080B17"/>
                <w:sz w:val="20"/>
                <w:szCs w:val="18"/>
              </w:rPr>
              <w:t xml:space="preserve"> </w:t>
            </w:r>
            <w:r>
              <w:rPr>
                <w:noProof/>
                <w:lang w:eastAsia="fr-FR"/>
              </w:rPr>
              <w:drawing>
                <wp:inline distT="0" distB="0" distL="0" distR="0" wp14:anchorId="1EBA1A5B" wp14:editId="6491E335">
                  <wp:extent cx="1581150" cy="520004"/>
                  <wp:effectExtent l="0" t="0" r="0" b="0"/>
                  <wp:docPr id="12" name="Image 12" descr="http://drhdelannee.fr/uploads/Image/drhdelannee/logo-sciences-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hdelannee.fr/uploads/Image/drhdelannee/logo-sciences-p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4854" cy="527800"/>
                          </a:xfrm>
                          <a:prstGeom prst="rect">
                            <a:avLst/>
                          </a:prstGeom>
                          <a:noFill/>
                          <a:ln>
                            <a:noFill/>
                          </a:ln>
                        </pic:spPr>
                      </pic:pic>
                    </a:graphicData>
                  </a:graphic>
                </wp:inline>
              </w:drawing>
            </w:r>
          </w:p>
          <w:p w14:paraId="4853A4E8" w14:textId="77777777" w:rsidR="00646CB9" w:rsidRPr="00646CB9" w:rsidRDefault="00646CB9" w:rsidP="00646CB9">
            <w:pPr>
              <w:spacing w:line="276" w:lineRule="auto"/>
              <w:rPr>
                <w:color w:val="080B17"/>
                <w:sz w:val="2"/>
                <w:szCs w:val="2"/>
              </w:rPr>
            </w:pPr>
          </w:p>
          <w:p w14:paraId="28D1F866" w14:textId="6EFF7112" w:rsidR="003D2FF0" w:rsidRPr="00646CB9" w:rsidRDefault="003D2FF0" w:rsidP="00646CB9">
            <w:pPr>
              <w:spacing w:line="276" w:lineRule="auto"/>
              <w:rPr>
                <w:color w:val="080B17"/>
                <w:sz w:val="19"/>
                <w:szCs w:val="19"/>
              </w:rPr>
            </w:pPr>
            <w:r w:rsidRPr="00646CB9">
              <w:rPr>
                <w:color w:val="080B17"/>
                <w:sz w:val="19"/>
                <w:szCs w:val="19"/>
              </w:rPr>
              <w:t xml:space="preserve">Fort du constat simple, et chaque jour plus évident, que les transformations actuelles ne permettent pas de se contenter de ses acquis et apprentissages, </w:t>
            </w:r>
            <w:r w:rsidRPr="00646CB9">
              <w:rPr>
                <w:b/>
                <w:bCs/>
                <w:color w:val="080B17"/>
                <w:sz w:val="19"/>
                <w:szCs w:val="19"/>
              </w:rPr>
              <w:t xml:space="preserve">Sciences Po </w:t>
            </w:r>
            <w:proofErr w:type="spellStart"/>
            <w:r w:rsidRPr="00646CB9">
              <w:rPr>
                <w:b/>
                <w:bCs/>
                <w:color w:val="080B17"/>
                <w:sz w:val="19"/>
                <w:szCs w:val="19"/>
              </w:rPr>
              <w:t>Executive</w:t>
            </w:r>
            <w:proofErr w:type="spellEnd"/>
            <w:r w:rsidRPr="00646CB9">
              <w:rPr>
                <w:b/>
                <w:bCs/>
                <w:color w:val="080B17"/>
                <w:sz w:val="19"/>
                <w:szCs w:val="19"/>
              </w:rPr>
              <w:t xml:space="preserve"> Education</w:t>
            </w:r>
            <w:r w:rsidRPr="00646CB9">
              <w:rPr>
                <w:color w:val="080B17"/>
                <w:sz w:val="19"/>
                <w:szCs w:val="19"/>
              </w:rPr>
              <w:t xml:space="preserve"> s’est donné comme mission d’accompagner les cadres, dirigeants et organisations publiques et privées dans leurs dynamiques de transformation et de développement.</w:t>
            </w:r>
          </w:p>
          <w:p w14:paraId="3A5BB562" w14:textId="2D57E8EE" w:rsidR="003D2FF0" w:rsidRPr="00646CB9" w:rsidRDefault="003D2FF0" w:rsidP="00646CB9">
            <w:pPr>
              <w:spacing w:line="276" w:lineRule="auto"/>
              <w:rPr>
                <w:color w:val="080B17"/>
                <w:sz w:val="19"/>
                <w:szCs w:val="19"/>
              </w:rPr>
            </w:pPr>
            <w:r w:rsidRPr="00646CB9">
              <w:rPr>
                <w:color w:val="080B17"/>
                <w:sz w:val="19"/>
                <w:szCs w:val="19"/>
              </w:rPr>
              <w:t xml:space="preserve">Sa pédagogie associe spécialisation en sciences humaines et sociales, pluridisciplinarité et ancrage professionnel. Un mélange unique qui irrigue les 200 programmes de formation diplômants, </w:t>
            </w:r>
            <w:proofErr w:type="spellStart"/>
            <w:r w:rsidR="00646CB9" w:rsidRPr="00646CB9">
              <w:rPr>
                <w:color w:val="080B17"/>
                <w:sz w:val="19"/>
                <w:szCs w:val="19"/>
              </w:rPr>
              <w:t>certifiants</w:t>
            </w:r>
            <w:proofErr w:type="spellEnd"/>
            <w:r w:rsidRPr="00646CB9">
              <w:rPr>
                <w:color w:val="080B17"/>
                <w:sz w:val="19"/>
                <w:szCs w:val="19"/>
              </w:rPr>
              <w:t>, courts ou sur mesure déployés au sein de 11 thématiques.</w:t>
            </w:r>
          </w:p>
          <w:p w14:paraId="0634EAD8" w14:textId="4BE94156" w:rsidR="003D2FF0" w:rsidRPr="00646CB9" w:rsidRDefault="003D2FF0" w:rsidP="00646CB9">
            <w:pPr>
              <w:spacing w:line="276" w:lineRule="auto"/>
              <w:rPr>
                <w:color w:val="080B17"/>
                <w:sz w:val="19"/>
                <w:szCs w:val="19"/>
              </w:rPr>
            </w:pPr>
            <w:r w:rsidRPr="00646CB9">
              <w:rPr>
                <w:color w:val="080B17"/>
                <w:sz w:val="19"/>
                <w:szCs w:val="19"/>
              </w:rPr>
              <w:t xml:space="preserve">Chaque année, plus de 4 000 participants rejoignent les bancs de Sciences Po et viennent se former au </w:t>
            </w:r>
            <w:r w:rsidR="00646CB9" w:rsidRPr="00646CB9">
              <w:rPr>
                <w:color w:val="080B17"/>
                <w:sz w:val="19"/>
                <w:szCs w:val="19"/>
              </w:rPr>
              <w:t>cœur</w:t>
            </w:r>
            <w:r w:rsidRPr="00646CB9">
              <w:rPr>
                <w:color w:val="080B17"/>
                <w:sz w:val="19"/>
                <w:szCs w:val="19"/>
              </w:rPr>
              <w:t xml:space="preserve"> de Saint-Germain-des-Prés.</w:t>
            </w:r>
          </w:p>
          <w:p w14:paraId="5E5B7B41" w14:textId="77777777" w:rsidR="003D2FF0" w:rsidRPr="00646CB9" w:rsidRDefault="003D2FF0" w:rsidP="003D2FF0">
            <w:pPr>
              <w:rPr>
                <w:color w:val="3C3C3B" w:themeColor="text2"/>
                <w:sz w:val="20"/>
                <w:szCs w:val="18"/>
              </w:rPr>
            </w:pPr>
          </w:p>
          <w:p w14:paraId="140A9D9E" w14:textId="77777777" w:rsidR="003D2FF0" w:rsidRPr="003D2FF0" w:rsidRDefault="003D2FF0" w:rsidP="003D2FF0">
            <w:pPr>
              <w:rPr>
                <w:color w:val="3C3C3B" w:themeColor="text2"/>
                <w:sz w:val="18"/>
                <w:szCs w:val="16"/>
              </w:rPr>
            </w:pPr>
          </w:p>
          <w:p w14:paraId="5234A475" w14:textId="291BC7B9" w:rsidR="007321B2" w:rsidRPr="00D5034A" w:rsidRDefault="007321B2" w:rsidP="00DD0B70">
            <w:pPr>
              <w:rPr>
                <w:color w:val="3C3C3B" w:themeColor="text2"/>
                <w:sz w:val="18"/>
              </w:rPr>
            </w:pPr>
          </w:p>
        </w:tc>
      </w:tr>
    </w:tbl>
    <w:p w14:paraId="3BF5E131" w14:textId="7072A530" w:rsidR="00F44A31" w:rsidRDefault="00F44A31" w:rsidP="00F44A31"/>
    <w:p w14:paraId="79381A65" w14:textId="77777777" w:rsidR="004870EA" w:rsidRPr="00F44A31" w:rsidRDefault="004870EA" w:rsidP="00F44A31"/>
    <w:sectPr w:rsidR="004870EA" w:rsidRPr="00F44A31" w:rsidSect="00646CB9">
      <w:headerReference w:type="default" r:id="rId35"/>
      <w:pgSz w:w="11906" w:h="16838" w:code="9"/>
      <w:pgMar w:top="2268" w:right="1134" w:bottom="170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0C660" w14:textId="77777777" w:rsidR="00B00E00" w:rsidRDefault="00B00E00" w:rsidP="008813F5">
      <w:pPr>
        <w:spacing w:after="0"/>
      </w:pPr>
      <w:r>
        <w:separator/>
      </w:r>
    </w:p>
    <w:p w14:paraId="7AE744F0" w14:textId="77777777" w:rsidR="00B00E00" w:rsidRDefault="00B00E00"/>
  </w:endnote>
  <w:endnote w:type="continuationSeparator" w:id="0">
    <w:p w14:paraId="35ABF74A" w14:textId="77777777" w:rsidR="00B00E00" w:rsidRDefault="00B00E00" w:rsidP="008813F5">
      <w:pPr>
        <w:spacing w:after="0"/>
      </w:pPr>
      <w:r>
        <w:continuationSeparator/>
      </w:r>
    </w:p>
    <w:p w14:paraId="213AB025" w14:textId="77777777" w:rsidR="00B00E00" w:rsidRDefault="00B00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8FD93" w14:textId="77777777" w:rsidR="00EA1612" w:rsidRDefault="00EA161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0717" w14:textId="55BCD338" w:rsidR="00D31251" w:rsidRPr="006C4B65" w:rsidRDefault="00D31251" w:rsidP="00D31251">
    <w:pPr>
      <w:pStyle w:val="Pieddepage"/>
      <w:pBdr>
        <w:top w:val="single" w:sz="18" w:space="17" w:color="DAD3CC"/>
      </w:pBdr>
      <w:tabs>
        <w:tab w:val="clear" w:pos="9026"/>
        <w:tab w:val="right" w:pos="9639"/>
      </w:tabs>
      <w:jc w:val="center"/>
      <w:rPr>
        <w:color w:val="auto"/>
        <w:sz w:val="18"/>
        <w:szCs w:val="18"/>
      </w:rPr>
    </w:pPr>
    <w:r>
      <w:rPr>
        <w:noProof/>
        <w:lang w:eastAsia="fr-FR"/>
      </w:rPr>
      <w:drawing>
        <wp:anchor distT="0" distB="0" distL="114300" distR="114300" simplePos="0" relativeHeight="251659264" behindDoc="0" locked="0" layoutInCell="1" allowOverlap="1" wp14:anchorId="40E99A34" wp14:editId="12BE5BD6">
          <wp:simplePos x="0" y="0"/>
          <wp:positionH relativeFrom="column">
            <wp:posOffset>-1108710</wp:posOffset>
          </wp:positionH>
          <wp:positionV relativeFrom="paragraph">
            <wp:posOffset>24765</wp:posOffset>
          </wp:positionV>
          <wp:extent cx="8630285" cy="2818052"/>
          <wp:effectExtent l="0" t="0" r="0" b="190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ban.png"/>
                  <pic:cNvPicPr/>
                </pic:nvPicPr>
                <pic:blipFill>
                  <a:blip r:embed="rId1" cstate="print">
                    <a:alphaModFix amt="85000"/>
                    <a:extLst>
                      <a:ext uri="{28A0092B-C50C-407E-A947-70E740481C1C}">
                        <a14:useLocalDpi xmlns:a14="http://schemas.microsoft.com/office/drawing/2010/main" val="0"/>
                      </a:ext>
                    </a:extLst>
                  </a:blip>
                  <a:stretch>
                    <a:fillRect/>
                  </a:stretch>
                </pic:blipFill>
                <pic:spPr>
                  <a:xfrm>
                    <a:off x="0" y="0"/>
                    <a:ext cx="8630285" cy="2818052"/>
                  </a:xfrm>
                  <a:prstGeom prst="rect">
                    <a:avLst/>
                  </a:prstGeom>
                  <a:ln>
                    <a:noFill/>
                  </a:ln>
                </pic:spPr>
              </pic:pic>
            </a:graphicData>
          </a:graphic>
          <wp14:sizeRelH relativeFrom="margin">
            <wp14:pctWidth>0</wp14:pctWidth>
          </wp14:sizeRelH>
          <wp14:sizeRelV relativeFrom="margin">
            <wp14:pctHeight>0</wp14:pctHeight>
          </wp14:sizeRelV>
        </wp:anchor>
      </w:drawing>
    </w:r>
    <w:r>
      <w:ptab w:relativeTo="margin" w:alignment="center" w:leader="none"/>
    </w:r>
    <w:r w:rsidRPr="006C4B65">
      <w:rPr>
        <w:b/>
        <w:color w:val="auto"/>
        <w:sz w:val="18"/>
        <w:szCs w:val="18"/>
      </w:rPr>
      <w:t>DOSSIER DE CANDIDATURE</w:t>
    </w:r>
    <w:r w:rsidRPr="006C4B65">
      <w:rPr>
        <w:color w:val="auto"/>
        <w:sz w:val="18"/>
        <w:szCs w:val="18"/>
      </w:rPr>
      <w:t xml:space="preserve"> </w:t>
    </w:r>
    <w:r w:rsidRPr="006C4B65">
      <w:rPr>
        <w:color w:val="auto"/>
        <w:sz w:val="18"/>
        <w:szCs w:val="18"/>
      </w:rPr>
      <w:tab/>
      <w:t xml:space="preserve">Page </w:t>
    </w:r>
    <w:sdt>
      <w:sdtPr>
        <w:rPr>
          <w:color w:val="auto"/>
          <w:sz w:val="18"/>
          <w:szCs w:val="18"/>
        </w:rPr>
        <w:id w:val="1334107108"/>
        <w:docPartObj>
          <w:docPartGallery w:val="Page Numbers (Bottom of Page)"/>
          <w:docPartUnique/>
        </w:docPartObj>
      </w:sdtPr>
      <w:sdtEndPr/>
      <w:sdtContent>
        <w:r w:rsidRPr="006C4B65">
          <w:rPr>
            <w:color w:val="auto"/>
            <w:sz w:val="18"/>
            <w:szCs w:val="18"/>
          </w:rPr>
          <w:fldChar w:fldCharType="begin"/>
        </w:r>
        <w:r w:rsidRPr="006C4B65">
          <w:rPr>
            <w:color w:val="auto"/>
            <w:sz w:val="18"/>
            <w:szCs w:val="18"/>
          </w:rPr>
          <w:instrText>PAGE   \* MERGEFORMAT</w:instrText>
        </w:r>
        <w:r w:rsidRPr="006C4B65">
          <w:rPr>
            <w:color w:val="auto"/>
            <w:sz w:val="18"/>
            <w:szCs w:val="18"/>
          </w:rPr>
          <w:fldChar w:fldCharType="separate"/>
        </w:r>
        <w:r w:rsidR="00DA4D7B">
          <w:rPr>
            <w:noProof/>
            <w:color w:val="auto"/>
            <w:sz w:val="18"/>
            <w:szCs w:val="18"/>
          </w:rPr>
          <w:t>6</w:t>
        </w:r>
        <w:r w:rsidRPr="006C4B65">
          <w:rPr>
            <w:color w:val="auto"/>
            <w:sz w:val="18"/>
            <w:szCs w:val="18"/>
          </w:rPr>
          <w:fldChar w:fldCharType="end"/>
        </w:r>
      </w:sdtContent>
    </w:sdt>
  </w:p>
  <w:p w14:paraId="4F17F4CA" w14:textId="69024A3C" w:rsidR="00D31251" w:rsidRPr="006C4B65" w:rsidRDefault="00D31251" w:rsidP="00D31251">
    <w:pPr>
      <w:pStyle w:val="Pieddepage"/>
      <w:tabs>
        <w:tab w:val="clear" w:pos="9026"/>
        <w:tab w:val="right" w:pos="9639"/>
      </w:tabs>
      <w:rPr>
        <w:color w:val="auto"/>
        <w:spacing w:val="40"/>
        <w:sz w:val="18"/>
        <w:szCs w:val="18"/>
      </w:rPr>
    </w:pPr>
    <w:r w:rsidRPr="006C4B65">
      <w:rPr>
        <w:color w:val="auto"/>
        <w:sz w:val="18"/>
        <w:szCs w:val="18"/>
      </w:rPr>
      <w:tab/>
    </w:r>
    <w:r>
      <w:rPr>
        <w:color w:val="auto"/>
        <w:spacing w:val="40"/>
        <w:sz w:val="18"/>
        <w:szCs w:val="18"/>
      </w:rPr>
      <w:t>PRIX DE L’INNOVATION RH 2020</w:t>
    </w:r>
  </w:p>
  <w:p w14:paraId="72504D08" w14:textId="04C379FD" w:rsidR="00D31251" w:rsidRDefault="00D31251">
    <w:pPr>
      <w:pStyle w:val="Pieddepage"/>
    </w:pP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1322B" w14:textId="77777777" w:rsidR="00EA1612" w:rsidRDefault="00EA16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F110B" w14:textId="77777777" w:rsidR="00B00E00" w:rsidRDefault="00B00E00" w:rsidP="008813F5">
      <w:pPr>
        <w:spacing w:after="0"/>
      </w:pPr>
      <w:r>
        <w:separator/>
      </w:r>
    </w:p>
    <w:p w14:paraId="06BDB634" w14:textId="77777777" w:rsidR="00B00E00" w:rsidRDefault="00B00E00"/>
  </w:footnote>
  <w:footnote w:type="continuationSeparator" w:id="0">
    <w:p w14:paraId="477CD459" w14:textId="77777777" w:rsidR="00B00E00" w:rsidRDefault="00B00E00" w:rsidP="008813F5">
      <w:pPr>
        <w:spacing w:after="0"/>
      </w:pPr>
      <w:r>
        <w:continuationSeparator/>
      </w:r>
    </w:p>
    <w:p w14:paraId="1AEB3BBE" w14:textId="77777777" w:rsidR="00B00E00" w:rsidRDefault="00B00E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50B4E" w14:textId="77777777" w:rsidR="00EA1612" w:rsidRDefault="00EA16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40E9C" w14:textId="77777777" w:rsidR="00EA1612" w:rsidRDefault="00EA161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0EF15" w14:textId="77777777" w:rsidR="00EA1612" w:rsidRDefault="00EA161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2BD3" w14:textId="77777777" w:rsidR="006405A8" w:rsidRPr="008813F5" w:rsidRDefault="006405A8" w:rsidP="008813F5">
    <w:pPr>
      <w:pStyle w:val="En-tte"/>
      <w:pBdr>
        <w:bottom w:val="single" w:sz="18" w:space="30" w:color="DAD3CC"/>
      </w:pBdr>
      <w:jc w:val="right"/>
      <w:rPr>
        <w:b/>
        <w:color w:val="auto"/>
        <w:spacing w:val="40"/>
        <w:sz w:val="18"/>
      </w:rPr>
    </w:pPr>
    <w:r>
      <w:rPr>
        <w:b/>
        <w:color w:val="auto"/>
        <w:spacing w:val="40"/>
        <w:sz w:val="18"/>
      </w:rPr>
      <w:t>INFORMATIONS GÉNÉRALES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AC510" w14:textId="6FE76A2C" w:rsidR="006405A8" w:rsidRPr="008813F5" w:rsidRDefault="006405A8" w:rsidP="008813F5">
    <w:pPr>
      <w:pStyle w:val="En-tte"/>
      <w:pBdr>
        <w:bottom w:val="single" w:sz="18" w:space="30" w:color="DAD3CC"/>
      </w:pBdr>
      <w:jc w:val="right"/>
      <w:rPr>
        <w:b/>
        <w:color w:val="auto"/>
        <w:spacing w:val="40"/>
        <w:sz w:val="18"/>
      </w:rPr>
    </w:pPr>
    <w:r>
      <w:rPr>
        <w:b/>
        <w:color w:val="auto"/>
        <w:spacing w:val="40"/>
        <w:sz w:val="18"/>
      </w:rPr>
      <w:t xml:space="preserve">PRÉSENTATION DE VOTRE </w:t>
    </w:r>
    <w:r w:rsidR="002D7F01">
      <w:rPr>
        <w:b/>
        <w:color w:val="auto"/>
        <w:spacing w:val="40"/>
        <w:sz w:val="18"/>
      </w:rPr>
      <w:t>INNOVATION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27E20" w14:textId="77777777" w:rsidR="006405A8" w:rsidRPr="008813F5" w:rsidRDefault="006405A8" w:rsidP="008813F5">
    <w:pPr>
      <w:pStyle w:val="En-tte"/>
      <w:pBdr>
        <w:bottom w:val="single" w:sz="18" w:space="30" w:color="DAD3CC"/>
      </w:pBdr>
      <w:jc w:val="right"/>
      <w:rPr>
        <w:b/>
        <w:color w:val="auto"/>
        <w:spacing w:val="40"/>
        <w:sz w:val="18"/>
      </w:rPr>
    </w:pPr>
    <w:r>
      <w:rPr>
        <w:b/>
        <w:color w:val="auto"/>
        <w:spacing w:val="40"/>
        <w:sz w:val="18"/>
      </w:rPr>
      <w:t>LES ORGANISATEURS ET PARTENAIRES MÉDIA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00FED"/>
    <w:multiLevelType w:val="hybridMultilevel"/>
    <w:tmpl w:val="6CF09858"/>
    <w:lvl w:ilvl="0" w:tplc="EE90C4E4">
      <w:start w:val="1"/>
      <w:numFmt w:val="bullet"/>
      <w:lvlText w:val=""/>
      <w:lvlJc w:val="left"/>
      <w:pPr>
        <w:ind w:left="720" w:hanging="360"/>
      </w:pPr>
      <w:rPr>
        <w:rFonts w:ascii="Wingdings" w:hAnsi="Wingdings" w:hint="default"/>
        <w:color w:val="D8A7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F69CB"/>
    <w:multiLevelType w:val="hybridMultilevel"/>
    <w:tmpl w:val="D1482EB0"/>
    <w:lvl w:ilvl="0" w:tplc="EEAE2000">
      <w:start w:val="1"/>
      <w:numFmt w:val="bullet"/>
      <w:lvlText w:val="n"/>
      <w:lvlJc w:val="left"/>
      <w:pPr>
        <w:ind w:left="720" w:hanging="360"/>
      </w:pPr>
      <w:rPr>
        <w:rFonts w:ascii="Wingdings" w:hAnsi="Wingdings" w:hint="default"/>
        <w:color w:val="DAD3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424705"/>
    <w:multiLevelType w:val="hybridMultilevel"/>
    <w:tmpl w:val="43CAF3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896699"/>
    <w:multiLevelType w:val="hybridMultilevel"/>
    <w:tmpl w:val="7952C7C4"/>
    <w:lvl w:ilvl="0" w:tplc="599E60D0">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B25973"/>
    <w:multiLevelType w:val="hybridMultilevel"/>
    <w:tmpl w:val="C03C6D6C"/>
    <w:lvl w:ilvl="0" w:tplc="233C1524">
      <w:start w:val="1"/>
      <w:numFmt w:val="bullet"/>
      <w:lvlText w:val=""/>
      <w:lvlJc w:val="left"/>
      <w:pPr>
        <w:ind w:left="720" w:hanging="360"/>
      </w:pPr>
      <w:rPr>
        <w:rFonts w:ascii="Wingdings" w:hAnsi="Wingdings" w:hint="default"/>
        <w:color w:val="D8A7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DC3CD7"/>
    <w:multiLevelType w:val="hybridMultilevel"/>
    <w:tmpl w:val="B23C3ED6"/>
    <w:lvl w:ilvl="0" w:tplc="EE90C4E4">
      <w:start w:val="1"/>
      <w:numFmt w:val="bullet"/>
      <w:lvlText w:val=""/>
      <w:lvlJc w:val="left"/>
      <w:pPr>
        <w:ind w:left="720" w:hanging="360"/>
      </w:pPr>
      <w:rPr>
        <w:rFonts w:ascii="Wingdings" w:hAnsi="Wingdings" w:hint="default"/>
        <w:color w:val="D8A7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604756"/>
    <w:multiLevelType w:val="hybridMultilevel"/>
    <w:tmpl w:val="E1B0BD1E"/>
    <w:lvl w:ilvl="0" w:tplc="EE90C4E4">
      <w:start w:val="1"/>
      <w:numFmt w:val="bullet"/>
      <w:lvlText w:val=""/>
      <w:lvlJc w:val="left"/>
      <w:pPr>
        <w:ind w:left="720" w:hanging="360"/>
      </w:pPr>
      <w:rPr>
        <w:rFonts w:ascii="Wingdings" w:hAnsi="Wingdings" w:hint="default"/>
        <w:color w:val="D8A7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0F3E3B"/>
    <w:multiLevelType w:val="hybridMultilevel"/>
    <w:tmpl w:val="D7FED96C"/>
    <w:lvl w:ilvl="0" w:tplc="040C000F">
      <w:start w:val="1"/>
      <w:numFmt w:val="decimal"/>
      <w:lvlText w:val="%1."/>
      <w:lvlJc w:val="left"/>
      <w:pPr>
        <w:ind w:left="720" w:hanging="360"/>
      </w:pPr>
      <w:rPr>
        <w:rFonts w:hint="default"/>
        <w:color w:val="D8A7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CF62EA"/>
    <w:multiLevelType w:val="hybridMultilevel"/>
    <w:tmpl w:val="EFBC9BA0"/>
    <w:lvl w:ilvl="0" w:tplc="23861BCA">
      <w:start w:val="1"/>
      <w:numFmt w:val="bullet"/>
      <w:lvlText w:val="n"/>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551468"/>
    <w:multiLevelType w:val="hybridMultilevel"/>
    <w:tmpl w:val="BF6AFBA8"/>
    <w:lvl w:ilvl="0" w:tplc="EFCABD28">
      <w:start w:val="1"/>
      <w:numFmt w:val="bullet"/>
      <w:lvlText w:val=""/>
      <w:lvlJc w:val="left"/>
      <w:pPr>
        <w:ind w:left="720" w:hanging="360"/>
      </w:pPr>
      <w:rPr>
        <w:rFonts w:ascii="Wingdings" w:hAnsi="Wingdings" w:hint="default"/>
        <w:color w:val="D8A7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2E3402"/>
    <w:multiLevelType w:val="hybridMultilevel"/>
    <w:tmpl w:val="30F81958"/>
    <w:lvl w:ilvl="0" w:tplc="05607F72">
      <w:start w:val="1"/>
      <w:numFmt w:val="decimal"/>
      <w:lvlText w:val="%1."/>
      <w:lvlJc w:val="left"/>
      <w:pPr>
        <w:ind w:left="720" w:hanging="360"/>
      </w:pPr>
      <w:rPr>
        <w:color w:val="D8A7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6501141"/>
    <w:multiLevelType w:val="hybridMultilevel"/>
    <w:tmpl w:val="19983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3AB5780"/>
    <w:multiLevelType w:val="hybridMultilevel"/>
    <w:tmpl w:val="4CF48CF6"/>
    <w:lvl w:ilvl="0" w:tplc="1B9A3CD2">
      <w:start w:val="1"/>
      <w:numFmt w:val="decimal"/>
      <w:lvlText w:val="%1."/>
      <w:lvlJc w:val="left"/>
      <w:pPr>
        <w:ind w:left="720" w:hanging="360"/>
      </w:pPr>
      <w:rPr>
        <w:color w:val="D8A7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7296452"/>
    <w:multiLevelType w:val="hybridMultilevel"/>
    <w:tmpl w:val="FCEC74BA"/>
    <w:lvl w:ilvl="0" w:tplc="05607F72">
      <w:start w:val="1"/>
      <w:numFmt w:val="decimal"/>
      <w:lvlText w:val="%1."/>
      <w:lvlJc w:val="left"/>
      <w:pPr>
        <w:ind w:left="720" w:hanging="360"/>
      </w:pPr>
      <w:rPr>
        <w:color w:val="D8A7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4"/>
  </w:num>
  <w:num w:numId="5">
    <w:abstractNumId w:val="2"/>
  </w:num>
  <w:num w:numId="6">
    <w:abstractNumId w:val="12"/>
  </w:num>
  <w:num w:numId="7">
    <w:abstractNumId w:val="11"/>
  </w:num>
  <w:num w:numId="8">
    <w:abstractNumId w:val="9"/>
  </w:num>
  <w:num w:numId="9">
    <w:abstractNumId w:val="5"/>
  </w:num>
  <w:num w:numId="10">
    <w:abstractNumId w:val="0"/>
  </w:num>
  <w:num w:numId="11">
    <w:abstractNumId w:val="6"/>
  </w:num>
  <w:num w:numId="12">
    <w:abstractNumId w:val="7"/>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F7A"/>
    <w:rsid w:val="00002B80"/>
    <w:rsid w:val="00016C16"/>
    <w:rsid w:val="0002215B"/>
    <w:rsid w:val="000732C2"/>
    <w:rsid w:val="000A0C31"/>
    <w:rsid w:val="000E703F"/>
    <w:rsid w:val="000F75E5"/>
    <w:rsid w:val="0010041F"/>
    <w:rsid w:val="0014200C"/>
    <w:rsid w:val="00144A64"/>
    <w:rsid w:val="001929BD"/>
    <w:rsid w:val="001963F7"/>
    <w:rsid w:val="001968D6"/>
    <w:rsid w:val="001A7EEE"/>
    <w:rsid w:val="001C2241"/>
    <w:rsid w:val="00202ED7"/>
    <w:rsid w:val="002038CA"/>
    <w:rsid w:val="002063E8"/>
    <w:rsid w:val="00253454"/>
    <w:rsid w:val="002615CF"/>
    <w:rsid w:val="00296A28"/>
    <w:rsid w:val="002C1BED"/>
    <w:rsid w:val="002C2A69"/>
    <w:rsid w:val="002D481D"/>
    <w:rsid w:val="002D7F01"/>
    <w:rsid w:val="00301E3F"/>
    <w:rsid w:val="00345F22"/>
    <w:rsid w:val="00347BED"/>
    <w:rsid w:val="00386C0B"/>
    <w:rsid w:val="003A0098"/>
    <w:rsid w:val="003A7E36"/>
    <w:rsid w:val="003B0A77"/>
    <w:rsid w:val="003C1A4C"/>
    <w:rsid w:val="003D2FF0"/>
    <w:rsid w:val="003E444F"/>
    <w:rsid w:val="00431195"/>
    <w:rsid w:val="00457475"/>
    <w:rsid w:val="00462261"/>
    <w:rsid w:val="004870EA"/>
    <w:rsid w:val="004C381A"/>
    <w:rsid w:val="004D5920"/>
    <w:rsid w:val="004D71AD"/>
    <w:rsid w:val="004E4D2F"/>
    <w:rsid w:val="0054197A"/>
    <w:rsid w:val="00544A12"/>
    <w:rsid w:val="00566DC9"/>
    <w:rsid w:val="00591801"/>
    <w:rsid w:val="0059420B"/>
    <w:rsid w:val="005A6523"/>
    <w:rsid w:val="005C76A8"/>
    <w:rsid w:val="005F1459"/>
    <w:rsid w:val="006050AF"/>
    <w:rsid w:val="006405A8"/>
    <w:rsid w:val="00646CB9"/>
    <w:rsid w:val="00673637"/>
    <w:rsid w:val="006C3DD7"/>
    <w:rsid w:val="006C4B65"/>
    <w:rsid w:val="006E6617"/>
    <w:rsid w:val="0070261A"/>
    <w:rsid w:val="00717CDD"/>
    <w:rsid w:val="00726A02"/>
    <w:rsid w:val="007321B2"/>
    <w:rsid w:val="00754537"/>
    <w:rsid w:val="00766F7A"/>
    <w:rsid w:val="007E3272"/>
    <w:rsid w:val="00874888"/>
    <w:rsid w:val="008813F5"/>
    <w:rsid w:val="008878AC"/>
    <w:rsid w:val="00895451"/>
    <w:rsid w:val="008A2271"/>
    <w:rsid w:val="008A4A4B"/>
    <w:rsid w:val="008C20DE"/>
    <w:rsid w:val="008E1456"/>
    <w:rsid w:val="00905884"/>
    <w:rsid w:val="009141ED"/>
    <w:rsid w:val="00932E6C"/>
    <w:rsid w:val="0098122E"/>
    <w:rsid w:val="009841C9"/>
    <w:rsid w:val="009C42DC"/>
    <w:rsid w:val="009C5446"/>
    <w:rsid w:val="009D7B2F"/>
    <w:rsid w:val="00A03ACD"/>
    <w:rsid w:val="00A14217"/>
    <w:rsid w:val="00A14D32"/>
    <w:rsid w:val="00A164C9"/>
    <w:rsid w:val="00A41AD8"/>
    <w:rsid w:val="00A76EB0"/>
    <w:rsid w:val="00AA3A53"/>
    <w:rsid w:val="00AA5281"/>
    <w:rsid w:val="00AA6E08"/>
    <w:rsid w:val="00AA6F3C"/>
    <w:rsid w:val="00AB4D52"/>
    <w:rsid w:val="00AD3714"/>
    <w:rsid w:val="00AF3B74"/>
    <w:rsid w:val="00B00E00"/>
    <w:rsid w:val="00B6260A"/>
    <w:rsid w:val="00B66DA2"/>
    <w:rsid w:val="00B71FD1"/>
    <w:rsid w:val="00B82A5F"/>
    <w:rsid w:val="00C71428"/>
    <w:rsid w:val="00C922A7"/>
    <w:rsid w:val="00CB575A"/>
    <w:rsid w:val="00CC1147"/>
    <w:rsid w:val="00CD0237"/>
    <w:rsid w:val="00CE12C3"/>
    <w:rsid w:val="00CE482F"/>
    <w:rsid w:val="00CF3D2B"/>
    <w:rsid w:val="00CF5E46"/>
    <w:rsid w:val="00D13AE0"/>
    <w:rsid w:val="00D21037"/>
    <w:rsid w:val="00D23132"/>
    <w:rsid w:val="00D31251"/>
    <w:rsid w:val="00D34B5B"/>
    <w:rsid w:val="00D5034A"/>
    <w:rsid w:val="00D82D23"/>
    <w:rsid w:val="00D87270"/>
    <w:rsid w:val="00DA4D7B"/>
    <w:rsid w:val="00DC42CC"/>
    <w:rsid w:val="00DD0B70"/>
    <w:rsid w:val="00DD3376"/>
    <w:rsid w:val="00E157A3"/>
    <w:rsid w:val="00E17A0E"/>
    <w:rsid w:val="00E72B08"/>
    <w:rsid w:val="00EA1612"/>
    <w:rsid w:val="00ED0C52"/>
    <w:rsid w:val="00ED5A72"/>
    <w:rsid w:val="00EE02B2"/>
    <w:rsid w:val="00F409F2"/>
    <w:rsid w:val="00F44A31"/>
    <w:rsid w:val="00F45A5B"/>
    <w:rsid w:val="00F801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B66937"/>
  <w15:docId w15:val="{CFEF2A96-134B-4CCB-84A6-9252026A3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F7A"/>
    <w:pPr>
      <w:spacing w:after="120" w:line="240" w:lineRule="auto"/>
      <w:jc w:val="both"/>
    </w:pPr>
    <w:rPr>
      <w:rFonts w:ascii="Arial" w:hAnsi="Arial" w:cs="Arial"/>
      <w:color w:val="6B5E4A"/>
      <w:sz w:val="21"/>
      <w:szCs w:val="21"/>
    </w:rPr>
  </w:style>
  <w:style w:type="paragraph" w:styleId="Titre1">
    <w:name w:val="heading 1"/>
    <w:basedOn w:val="Normal"/>
    <w:next w:val="Normal"/>
    <w:link w:val="Titre1Car"/>
    <w:uiPriority w:val="9"/>
    <w:qFormat/>
    <w:rsid w:val="006050AF"/>
    <w:pPr>
      <w:spacing w:after="240"/>
      <w:outlineLvl w:val="0"/>
    </w:pPr>
    <w:rPr>
      <w:color w:val="E78E23" w:themeColor="accent2"/>
      <w:sz w:val="28"/>
    </w:rPr>
  </w:style>
  <w:style w:type="paragraph" w:styleId="Titre2">
    <w:name w:val="heading 2"/>
    <w:basedOn w:val="Normal"/>
    <w:next w:val="Normal"/>
    <w:link w:val="Titre2Car"/>
    <w:uiPriority w:val="9"/>
    <w:unhideWhenUsed/>
    <w:qFormat/>
    <w:rsid w:val="005C76A8"/>
    <w:pPr>
      <w:jc w:val="left"/>
      <w:outlineLvl w:val="1"/>
    </w:pPr>
    <w:rPr>
      <w:caps/>
      <w:color w:val="0098D3" w:themeColor="accent1"/>
      <w:sz w:val="32"/>
    </w:rPr>
  </w:style>
  <w:style w:type="paragraph" w:styleId="Titre3">
    <w:name w:val="heading 3"/>
    <w:basedOn w:val="Normal"/>
    <w:next w:val="Normal"/>
    <w:link w:val="Titre3Car"/>
    <w:uiPriority w:val="9"/>
    <w:unhideWhenUsed/>
    <w:qFormat/>
    <w:rsid w:val="005C76A8"/>
    <w:pPr>
      <w:spacing w:after="360"/>
      <w:jc w:val="left"/>
      <w:outlineLvl w:val="2"/>
    </w:pPr>
    <w:rPr>
      <w:caps/>
      <w:color w:val="000000" w:themeColor="text1"/>
      <w:sz w:val="28"/>
      <w:szCs w:val="22"/>
      <w:u w:val="single"/>
    </w:rPr>
  </w:style>
  <w:style w:type="paragraph" w:styleId="Titre4">
    <w:name w:val="heading 4"/>
    <w:basedOn w:val="Normal"/>
    <w:next w:val="Normal"/>
    <w:link w:val="Titre4Car"/>
    <w:uiPriority w:val="9"/>
    <w:unhideWhenUsed/>
    <w:qFormat/>
    <w:rsid w:val="005C76A8"/>
    <w:pPr>
      <w:jc w:val="left"/>
      <w:outlineLvl w:val="3"/>
    </w:pPr>
    <w:rPr>
      <w:b/>
      <w:sz w:val="22"/>
      <w:szCs w:val="22"/>
    </w:rPr>
  </w:style>
  <w:style w:type="paragraph" w:styleId="Titre5">
    <w:name w:val="heading 5"/>
    <w:basedOn w:val="NormalWeb"/>
    <w:next w:val="Normal"/>
    <w:link w:val="Titre5Car"/>
    <w:uiPriority w:val="9"/>
    <w:unhideWhenUsed/>
    <w:qFormat/>
    <w:rsid w:val="005C76A8"/>
    <w:pPr>
      <w:spacing w:before="96" w:after="0"/>
      <w:jc w:val="left"/>
      <w:outlineLvl w:val="4"/>
    </w:pPr>
    <w:rPr>
      <w:rFonts w:ascii="Arial" w:eastAsiaTheme="majorEastAsia" w:hAnsi="Arial" w:cs="Arial"/>
      <w:color w:val="0098D3" w:themeColor="accent1"/>
      <w:kern w:val="24"/>
      <w:sz w:val="80"/>
      <w:szCs w:val="80"/>
      <w:lang w:eastAsia="fr-FR"/>
    </w:rPr>
  </w:style>
  <w:style w:type="paragraph" w:styleId="Titre6">
    <w:name w:val="heading 6"/>
    <w:basedOn w:val="Titre5"/>
    <w:next w:val="Normal"/>
    <w:link w:val="Titre6Car"/>
    <w:uiPriority w:val="9"/>
    <w:unhideWhenUsed/>
    <w:qFormat/>
    <w:rsid w:val="005C76A8"/>
    <w:pPr>
      <w:jc w:val="right"/>
      <w:outlineLvl w:val="5"/>
    </w:pPr>
    <w:rPr>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D87270"/>
    <w:pPr>
      <w:spacing w:after="0"/>
      <w:jc w:val="center"/>
    </w:pPr>
    <w:rPr>
      <w:b/>
      <w:color w:val="E78E23" w:themeColor="accent2"/>
    </w:rPr>
  </w:style>
  <w:style w:type="character" w:customStyle="1" w:styleId="Style1Car">
    <w:name w:val="Style1 Car"/>
    <w:basedOn w:val="Policepardfaut"/>
    <w:link w:val="Style1"/>
    <w:rsid w:val="00D87270"/>
    <w:rPr>
      <w:rFonts w:ascii="Arial" w:hAnsi="Arial" w:cs="Arial"/>
      <w:b/>
      <w:color w:val="E78E23" w:themeColor="accent2"/>
      <w:sz w:val="21"/>
      <w:szCs w:val="21"/>
    </w:rPr>
  </w:style>
  <w:style w:type="paragraph" w:styleId="NormalWeb">
    <w:name w:val="Normal (Web)"/>
    <w:basedOn w:val="Normal"/>
    <w:uiPriority w:val="99"/>
    <w:semiHidden/>
    <w:unhideWhenUsed/>
    <w:rsid w:val="005C76A8"/>
    <w:rPr>
      <w:rFonts w:ascii="Times New Roman" w:hAnsi="Times New Roman" w:cs="Times New Roman"/>
      <w:sz w:val="24"/>
      <w:szCs w:val="24"/>
    </w:rPr>
  </w:style>
  <w:style w:type="paragraph" w:customStyle="1" w:styleId="Style2">
    <w:name w:val="Style2"/>
    <w:basedOn w:val="Normal"/>
    <w:link w:val="Style2Car"/>
    <w:qFormat/>
    <w:rsid w:val="00D87270"/>
    <w:pPr>
      <w:spacing w:after="0"/>
    </w:pPr>
    <w:rPr>
      <w:b/>
    </w:rPr>
  </w:style>
  <w:style w:type="character" w:customStyle="1" w:styleId="Style2Car">
    <w:name w:val="Style2 Car"/>
    <w:basedOn w:val="Policepardfaut"/>
    <w:link w:val="Style2"/>
    <w:rsid w:val="00D87270"/>
    <w:rPr>
      <w:rFonts w:ascii="Arial" w:hAnsi="Arial" w:cs="Arial"/>
      <w:b/>
      <w:color w:val="6B5E4A"/>
      <w:sz w:val="21"/>
      <w:szCs w:val="21"/>
    </w:rPr>
  </w:style>
  <w:style w:type="character" w:customStyle="1" w:styleId="Titre1Car">
    <w:name w:val="Titre 1 Car"/>
    <w:basedOn w:val="Policepardfaut"/>
    <w:link w:val="Titre1"/>
    <w:uiPriority w:val="9"/>
    <w:rsid w:val="006050AF"/>
    <w:rPr>
      <w:rFonts w:ascii="Arial" w:hAnsi="Arial" w:cs="Arial"/>
      <w:color w:val="E78E23" w:themeColor="accent2"/>
      <w:sz w:val="28"/>
      <w:szCs w:val="21"/>
    </w:rPr>
  </w:style>
  <w:style w:type="paragraph" w:styleId="Titre">
    <w:name w:val="Title"/>
    <w:basedOn w:val="Normal"/>
    <w:next w:val="Normal"/>
    <w:link w:val="TitreCar"/>
    <w:uiPriority w:val="10"/>
    <w:qFormat/>
    <w:rsid w:val="005C76A8"/>
    <w:pPr>
      <w:pageBreakBefore/>
      <w:spacing w:after="480"/>
    </w:pPr>
    <w:rPr>
      <w:color w:val="000000" w:themeColor="text1"/>
      <w:sz w:val="40"/>
      <w:szCs w:val="22"/>
    </w:rPr>
  </w:style>
  <w:style w:type="character" w:customStyle="1" w:styleId="TitreCar">
    <w:name w:val="Titre Car"/>
    <w:basedOn w:val="Policepardfaut"/>
    <w:link w:val="Titre"/>
    <w:uiPriority w:val="10"/>
    <w:rsid w:val="005C76A8"/>
    <w:rPr>
      <w:rFonts w:ascii="Arial" w:hAnsi="Arial" w:cs="Arial"/>
      <w:color w:val="000000" w:themeColor="text1"/>
      <w:sz w:val="40"/>
    </w:rPr>
  </w:style>
  <w:style w:type="character" w:customStyle="1" w:styleId="Titre2Car">
    <w:name w:val="Titre 2 Car"/>
    <w:basedOn w:val="Policepardfaut"/>
    <w:link w:val="Titre2"/>
    <w:uiPriority w:val="9"/>
    <w:rsid w:val="005C76A8"/>
    <w:rPr>
      <w:rFonts w:ascii="Arial" w:hAnsi="Arial" w:cs="Arial"/>
      <w:caps/>
      <w:color w:val="0098D3" w:themeColor="accent1"/>
      <w:sz w:val="32"/>
      <w:szCs w:val="21"/>
    </w:rPr>
  </w:style>
  <w:style w:type="character" w:customStyle="1" w:styleId="Titre3Car">
    <w:name w:val="Titre 3 Car"/>
    <w:basedOn w:val="Policepardfaut"/>
    <w:link w:val="Titre3"/>
    <w:uiPriority w:val="9"/>
    <w:rsid w:val="005C76A8"/>
    <w:rPr>
      <w:rFonts w:ascii="Arial" w:hAnsi="Arial" w:cs="Arial"/>
      <w:caps/>
      <w:color w:val="000000" w:themeColor="text1"/>
      <w:sz w:val="28"/>
      <w:u w:val="single"/>
    </w:rPr>
  </w:style>
  <w:style w:type="character" w:customStyle="1" w:styleId="Titre4Car">
    <w:name w:val="Titre 4 Car"/>
    <w:basedOn w:val="Policepardfaut"/>
    <w:link w:val="Titre4"/>
    <w:uiPriority w:val="9"/>
    <w:rsid w:val="005C76A8"/>
    <w:rPr>
      <w:rFonts w:ascii="Arial" w:hAnsi="Arial" w:cs="Arial"/>
      <w:b/>
      <w:color w:val="CD0920" w:themeColor="accent3"/>
    </w:rPr>
  </w:style>
  <w:style w:type="character" w:customStyle="1" w:styleId="Titre5Car">
    <w:name w:val="Titre 5 Car"/>
    <w:basedOn w:val="Policepardfaut"/>
    <w:link w:val="Titre5"/>
    <w:uiPriority w:val="9"/>
    <w:rsid w:val="005C76A8"/>
    <w:rPr>
      <w:rFonts w:ascii="Arial" w:eastAsiaTheme="majorEastAsia" w:hAnsi="Arial" w:cs="Arial"/>
      <w:color w:val="000000"/>
      <w:kern w:val="24"/>
      <w:sz w:val="80"/>
      <w:szCs w:val="80"/>
      <w:lang w:eastAsia="fr-FR"/>
    </w:rPr>
  </w:style>
  <w:style w:type="character" w:customStyle="1" w:styleId="Titre6Car">
    <w:name w:val="Titre 6 Car"/>
    <w:basedOn w:val="Policepardfaut"/>
    <w:link w:val="Titre6"/>
    <w:uiPriority w:val="9"/>
    <w:rsid w:val="005C76A8"/>
    <w:rPr>
      <w:rFonts w:ascii="Arial" w:eastAsiaTheme="majorEastAsia" w:hAnsi="Arial" w:cs="Arial"/>
      <w:color w:val="000000" w:themeColor="text1"/>
      <w:kern w:val="24"/>
      <w:sz w:val="80"/>
      <w:szCs w:val="80"/>
      <w:lang w:eastAsia="fr-FR"/>
    </w:rPr>
  </w:style>
  <w:style w:type="paragraph" w:styleId="Sous-titre">
    <w:name w:val="Subtitle"/>
    <w:basedOn w:val="Titre6"/>
    <w:next w:val="Normal"/>
    <w:link w:val="Sous-titreCar"/>
    <w:uiPriority w:val="11"/>
    <w:qFormat/>
    <w:rsid w:val="005C76A8"/>
    <w:pPr>
      <w:jc w:val="left"/>
    </w:pPr>
    <w:rPr>
      <w:sz w:val="44"/>
    </w:rPr>
  </w:style>
  <w:style w:type="character" w:customStyle="1" w:styleId="Sous-titreCar">
    <w:name w:val="Sous-titre Car"/>
    <w:basedOn w:val="Policepardfaut"/>
    <w:link w:val="Sous-titre"/>
    <w:uiPriority w:val="11"/>
    <w:rsid w:val="005C76A8"/>
    <w:rPr>
      <w:rFonts w:ascii="Arial" w:eastAsiaTheme="majorEastAsia" w:hAnsi="Arial" w:cs="Arial"/>
      <w:color w:val="000000" w:themeColor="text1"/>
      <w:kern w:val="24"/>
      <w:sz w:val="44"/>
      <w:szCs w:val="80"/>
      <w:lang w:eastAsia="fr-FR"/>
    </w:rPr>
  </w:style>
  <w:style w:type="paragraph" w:styleId="Paragraphedeliste">
    <w:name w:val="List Paragraph"/>
    <w:basedOn w:val="Normal"/>
    <w:uiPriority w:val="34"/>
    <w:qFormat/>
    <w:rsid w:val="005C76A8"/>
    <w:pPr>
      <w:numPr>
        <w:numId w:val="1"/>
      </w:numPr>
    </w:pPr>
    <w:rPr>
      <w:color w:val="000000" w:themeColor="text1"/>
      <w:sz w:val="18"/>
    </w:rPr>
  </w:style>
  <w:style w:type="character" w:styleId="Rfrenceple">
    <w:name w:val="Subtle Reference"/>
    <w:uiPriority w:val="31"/>
    <w:qFormat/>
    <w:rsid w:val="005C76A8"/>
    <w:rPr>
      <w:sz w:val="18"/>
    </w:rPr>
  </w:style>
  <w:style w:type="paragraph" w:styleId="En-ttedetabledesmatires">
    <w:name w:val="TOC Heading"/>
    <w:basedOn w:val="Titre1"/>
    <w:next w:val="Normal"/>
    <w:uiPriority w:val="39"/>
    <w:unhideWhenUsed/>
    <w:qFormat/>
    <w:rsid w:val="005C76A8"/>
    <w:pPr>
      <w:keepNext/>
      <w:keepLines/>
      <w:spacing w:before="480" w:after="0" w:line="276" w:lineRule="auto"/>
      <w:outlineLvl w:val="9"/>
    </w:pPr>
    <w:rPr>
      <w:rFonts w:asciiTheme="majorHAnsi" w:eastAsiaTheme="majorEastAsia" w:hAnsiTheme="majorHAnsi" w:cstheme="majorBidi"/>
      <w:b/>
      <w:bCs/>
      <w:color w:val="00719E" w:themeColor="accent1" w:themeShade="BF"/>
      <w:szCs w:val="28"/>
      <w:lang w:eastAsia="fr-FR"/>
    </w:rPr>
  </w:style>
  <w:style w:type="paragraph" w:styleId="Textedebulles">
    <w:name w:val="Balloon Text"/>
    <w:basedOn w:val="Normal"/>
    <w:link w:val="TextedebullesCar"/>
    <w:uiPriority w:val="99"/>
    <w:semiHidden/>
    <w:unhideWhenUsed/>
    <w:rsid w:val="00766F7A"/>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66F7A"/>
    <w:rPr>
      <w:rFonts w:ascii="Tahoma" w:hAnsi="Tahoma" w:cs="Tahoma"/>
      <w:color w:val="CD0920" w:themeColor="accent3"/>
      <w:sz w:val="16"/>
      <w:szCs w:val="16"/>
    </w:rPr>
  </w:style>
  <w:style w:type="table" w:styleId="Grilledutableau">
    <w:name w:val="Table Grid"/>
    <w:basedOn w:val="TableauNormal"/>
    <w:uiPriority w:val="59"/>
    <w:rsid w:val="00766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813F5"/>
    <w:pPr>
      <w:tabs>
        <w:tab w:val="center" w:pos="4513"/>
        <w:tab w:val="right" w:pos="9026"/>
      </w:tabs>
      <w:spacing w:after="0"/>
    </w:pPr>
  </w:style>
  <w:style w:type="character" w:customStyle="1" w:styleId="En-tteCar">
    <w:name w:val="En-tête Car"/>
    <w:basedOn w:val="Policepardfaut"/>
    <w:link w:val="En-tte"/>
    <w:uiPriority w:val="99"/>
    <w:rsid w:val="008813F5"/>
    <w:rPr>
      <w:rFonts w:ascii="Arial" w:hAnsi="Arial" w:cs="Arial"/>
      <w:color w:val="6B5E4A"/>
      <w:sz w:val="21"/>
      <w:szCs w:val="21"/>
    </w:rPr>
  </w:style>
  <w:style w:type="paragraph" w:styleId="Pieddepage">
    <w:name w:val="footer"/>
    <w:basedOn w:val="Normal"/>
    <w:link w:val="PieddepageCar"/>
    <w:uiPriority w:val="99"/>
    <w:unhideWhenUsed/>
    <w:rsid w:val="008813F5"/>
    <w:pPr>
      <w:tabs>
        <w:tab w:val="center" w:pos="4513"/>
        <w:tab w:val="right" w:pos="9026"/>
      </w:tabs>
      <w:spacing w:after="0"/>
    </w:pPr>
  </w:style>
  <w:style w:type="character" w:customStyle="1" w:styleId="PieddepageCar">
    <w:name w:val="Pied de page Car"/>
    <w:basedOn w:val="Policepardfaut"/>
    <w:link w:val="Pieddepage"/>
    <w:uiPriority w:val="99"/>
    <w:rsid w:val="008813F5"/>
    <w:rPr>
      <w:rFonts w:ascii="Arial" w:hAnsi="Arial" w:cs="Arial"/>
      <w:color w:val="6B5E4A"/>
      <w:sz w:val="21"/>
      <w:szCs w:val="21"/>
    </w:rPr>
  </w:style>
  <w:style w:type="paragraph" w:customStyle="1" w:styleId="Style3">
    <w:name w:val="Style3"/>
    <w:basedOn w:val="Normal"/>
    <w:link w:val="Style3Car"/>
    <w:qFormat/>
    <w:rsid w:val="00D87270"/>
    <w:pPr>
      <w:spacing w:after="0"/>
      <w:jc w:val="left"/>
    </w:pPr>
    <w:rPr>
      <w:sz w:val="18"/>
    </w:rPr>
  </w:style>
  <w:style w:type="character" w:styleId="Lienhypertexte">
    <w:name w:val="Hyperlink"/>
    <w:basedOn w:val="Policepardfaut"/>
    <w:uiPriority w:val="99"/>
    <w:unhideWhenUsed/>
    <w:rsid w:val="00B6260A"/>
    <w:rPr>
      <w:color w:val="000000" w:themeColor="hyperlink"/>
      <w:u w:val="single"/>
    </w:rPr>
  </w:style>
  <w:style w:type="character" w:customStyle="1" w:styleId="Style3Car">
    <w:name w:val="Style3 Car"/>
    <w:basedOn w:val="Policepardfaut"/>
    <w:link w:val="Style3"/>
    <w:rsid w:val="00D87270"/>
    <w:rPr>
      <w:rFonts w:ascii="Arial" w:hAnsi="Arial" w:cs="Arial"/>
      <w:color w:val="6B5E4A"/>
      <w:sz w:val="18"/>
      <w:szCs w:val="21"/>
    </w:rPr>
  </w:style>
  <w:style w:type="character" w:styleId="Marquedecommentaire">
    <w:name w:val="annotation reference"/>
    <w:basedOn w:val="Policepardfaut"/>
    <w:uiPriority w:val="99"/>
    <w:semiHidden/>
    <w:unhideWhenUsed/>
    <w:rsid w:val="005F1459"/>
    <w:rPr>
      <w:sz w:val="16"/>
      <w:szCs w:val="16"/>
    </w:rPr>
  </w:style>
  <w:style w:type="paragraph" w:styleId="Commentaire">
    <w:name w:val="annotation text"/>
    <w:basedOn w:val="Normal"/>
    <w:link w:val="CommentaireCar"/>
    <w:uiPriority w:val="99"/>
    <w:semiHidden/>
    <w:unhideWhenUsed/>
    <w:rsid w:val="005F1459"/>
    <w:rPr>
      <w:sz w:val="20"/>
      <w:szCs w:val="20"/>
    </w:rPr>
  </w:style>
  <w:style w:type="character" w:customStyle="1" w:styleId="CommentaireCar">
    <w:name w:val="Commentaire Car"/>
    <w:basedOn w:val="Policepardfaut"/>
    <w:link w:val="Commentaire"/>
    <w:uiPriority w:val="99"/>
    <w:semiHidden/>
    <w:rsid w:val="005F1459"/>
    <w:rPr>
      <w:rFonts w:ascii="Arial" w:hAnsi="Arial" w:cs="Arial"/>
      <w:color w:val="6B5E4A"/>
      <w:sz w:val="20"/>
      <w:szCs w:val="20"/>
    </w:rPr>
  </w:style>
  <w:style w:type="paragraph" w:styleId="Objetducommentaire">
    <w:name w:val="annotation subject"/>
    <w:basedOn w:val="Commentaire"/>
    <w:next w:val="Commentaire"/>
    <w:link w:val="ObjetducommentaireCar"/>
    <w:uiPriority w:val="99"/>
    <w:semiHidden/>
    <w:unhideWhenUsed/>
    <w:rsid w:val="005F1459"/>
    <w:rPr>
      <w:b/>
      <w:bCs/>
    </w:rPr>
  </w:style>
  <w:style w:type="character" w:customStyle="1" w:styleId="ObjetducommentaireCar">
    <w:name w:val="Objet du commentaire Car"/>
    <w:basedOn w:val="CommentaireCar"/>
    <w:link w:val="Objetducommentaire"/>
    <w:uiPriority w:val="99"/>
    <w:semiHidden/>
    <w:rsid w:val="005F1459"/>
    <w:rPr>
      <w:rFonts w:ascii="Arial" w:hAnsi="Arial" w:cs="Arial"/>
      <w:b/>
      <w:bCs/>
      <w:color w:val="6B5E4A"/>
      <w:sz w:val="20"/>
      <w:szCs w:val="20"/>
    </w:rPr>
  </w:style>
  <w:style w:type="table" w:styleId="Tableausimple2">
    <w:name w:val="Plain Table 2"/>
    <w:basedOn w:val="TableauNormal"/>
    <w:uiPriority w:val="42"/>
    <w:rsid w:val="00984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9841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9841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5">
    <w:name w:val="Grid Table 1 Light Accent 5"/>
    <w:basedOn w:val="TableauNormal"/>
    <w:uiPriority w:val="46"/>
    <w:rsid w:val="009841C9"/>
    <w:pPr>
      <w:spacing w:after="0" w:line="240" w:lineRule="auto"/>
    </w:pPr>
    <w:tblPr>
      <w:tblStyleRowBandSize w:val="1"/>
      <w:tblStyleColBandSize w:val="1"/>
      <w:tblBorders>
        <w:top w:val="single" w:sz="4" w:space="0" w:color="F3F5F2" w:themeColor="accent5" w:themeTint="66"/>
        <w:left w:val="single" w:sz="4" w:space="0" w:color="F3F5F2" w:themeColor="accent5" w:themeTint="66"/>
        <w:bottom w:val="single" w:sz="4" w:space="0" w:color="F3F5F2" w:themeColor="accent5" w:themeTint="66"/>
        <w:right w:val="single" w:sz="4" w:space="0" w:color="F3F5F2" w:themeColor="accent5" w:themeTint="66"/>
        <w:insideH w:val="single" w:sz="4" w:space="0" w:color="F3F5F2" w:themeColor="accent5" w:themeTint="66"/>
        <w:insideV w:val="single" w:sz="4" w:space="0" w:color="F3F5F2" w:themeColor="accent5" w:themeTint="66"/>
      </w:tblBorders>
    </w:tblPr>
    <w:tblStylePr w:type="firstRow">
      <w:rPr>
        <w:b/>
        <w:bCs/>
      </w:rPr>
      <w:tblPr/>
      <w:tcPr>
        <w:tcBorders>
          <w:bottom w:val="single" w:sz="12" w:space="0" w:color="EEF0EC" w:themeColor="accent5" w:themeTint="99"/>
        </w:tcBorders>
      </w:tcPr>
    </w:tblStylePr>
    <w:tblStylePr w:type="lastRow">
      <w:rPr>
        <w:b/>
        <w:bCs/>
      </w:rPr>
      <w:tblPr/>
      <w:tcPr>
        <w:tcBorders>
          <w:top w:val="double" w:sz="2" w:space="0" w:color="EEF0EC" w:themeColor="accent5"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9841C9"/>
    <w:pPr>
      <w:spacing w:after="0" w:line="240" w:lineRule="auto"/>
    </w:pPr>
    <w:tblPr>
      <w:tblStyleRowBandSize w:val="1"/>
      <w:tblStyleColBandSize w:val="1"/>
      <w:tblBorders>
        <w:top w:val="single" w:sz="4" w:space="0" w:color="87DDFF" w:themeColor="accent1" w:themeTint="66"/>
        <w:left w:val="single" w:sz="4" w:space="0" w:color="87DDFF" w:themeColor="accent1" w:themeTint="66"/>
        <w:bottom w:val="single" w:sz="4" w:space="0" w:color="87DDFF" w:themeColor="accent1" w:themeTint="66"/>
        <w:right w:val="single" w:sz="4" w:space="0" w:color="87DDFF" w:themeColor="accent1" w:themeTint="66"/>
        <w:insideH w:val="single" w:sz="4" w:space="0" w:color="87DDFF" w:themeColor="accent1" w:themeTint="66"/>
        <w:insideV w:val="single" w:sz="4" w:space="0" w:color="87DDFF" w:themeColor="accent1" w:themeTint="66"/>
      </w:tblBorders>
    </w:tblPr>
    <w:tblStylePr w:type="firstRow">
      <w:rPr>
        <w:b/>
        <w:bCs/>
      </w:rPr>
      <w:tblPr/>
      <w:tcPr>
        <w:tcBorders>
          <w:bottom w:val="single" w:sz="12" w:space="0" w:color="4BCCFF" w:themeColor="accent1" w:themeTint="99"/>
        </w:tcBorders>
      </w:tcPr>
    </w:tblStylePr>
    <w:tblStylePr w:type="lastRow">
      <w:rPr>
        <w:b/>
        <w:bCs/>
      </w:rPr>
      <w:tblPr/>
      <w:tcPr>
        <w:tcBorders>
          <w:top w:val="double" w:sz="2" w:space="0" w:color="4BCCFF" w:themeColor="accent1"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9841C9"/>
    <w:pPr>
      <w:spacing w:after="0" w:line="240" w:lineRule="auto"/>
    </w:pPr>
    <w:tblPr>
      <w:tblStyleRowBandSize w:val="1"/>
      <w:tblStyleColBandSize w:val="1"/>
      <w:tblBorders>
        <w:top w:val="single" w:sz="4" w:space="0" w:color="999999" w:themeColor="accent6" w:themeTint="66"/>
        <w:left w:val="single" w:sz="4" w:space="0" w:color="999999" w:themeColor="accent6" w:themeTint="66"/>
        <w:bottom w:val="single" w:sz="4" w:space="0" w:color="999999" w:themeColor="accent6" w:themeTint="66"/>
        <w:right w:val="single" w:sz="4" w:space="0" w:color="999999" w:themeColor="accent6" w:themeTint="66"/>
        <w:insideH w:val="single" w:sz="4" w:space="0" w:color="999999" w:themeColor="accent6" w:themeTint="66"/>
        <w:insideV w:val="single" w:sz="4" w:space="0" w:color="999999" w:themeColor="accent6" w:themeTint="66"/>
      </w:tblBorders>
    </w:tblPr>
    <w:tblStylePr w:type="firstRow">
      <w:rPr>
        <w:b/>
        <w:bCs/>
      </w:rPr>
      <w:tblPr/>
      <w:tcPr>
        <w:tcBorders>
          <w:bottom w:val="single" w:sz="12" w:space="0" w:color="666666" w:themeColor="accent6" w:themeTint="99"/>
        </w:tcBorders>
      </w:tcPr>
    </w:tblStylePr>
    <w:tblStylePr w:type="lastRow">
      <w:rPr>
        <w:b/>
        <w:bCs/>
      </w:rPr>
      <w:tblPr/>
      <w:tcPr>
        <w:tcBorders>
          <w:top w:val="double" w:sz="2" w:space="0" w:color="666666" w:themeColor="accent6" w:themeTint="99"/>
        </w:tcBorders>
      </w:tcPr>
    </w:tblStylePr>
    <w:tblStylePr w:type="firstCol">
      <w:rPr>
        <w:b/>
        <w:bCs/>
      </w:rPr>
    </w:tblStylePr>
    <w:tblStylePr w:type="lastCol">
      <w:rPr>
        <w:b/>
        <w:bCs/>
      </w:rPr>
    </w:tblStylePr>
  </w:style>
  <w:style w:type="table" w:styleId="TableauGrille3-Accentuation5">
    <w:name w:val="Grid Table 3 Accent 5"/>
    <w:basedOn w:val="TableauNormal"/>
    <w:uiPriority w:val="48"/>
    <w:rsid w:val="009841C9"/>
    <w:pPr>
      <w:spacing w:after="0" w:line="240" w:lineRule="auto"/>
    </w:pPr>
    <w:tblPr>
      <w:tblStyleRowBandSize w:val="1"/>
      <w:tblStyleColBandSize w:val="1"/>
      <w:tblBorders>
        <w:top w:val="single" w:sz="4" w:space="0" w:color="EEF0EC" w:themeColor="accent5" w:themeTint="99"/>
        <w:left w:val="single" w:sz="4" w:space="0" w:color="EEF0EC" w:themeColor="accent5" w:themeTint="99"/>
        <w:bottom w:val="single" w:sz="4" w:space="0" w:color="EEF0EC" w:themeColor="accent5" w:themeTint="99"/>
        <w:right w:val="single" w:sz="4" w:space="0" w:color="EEF0EC" w:themeColor="accent5" w:themeTint="99"/>
        <w:insideH w:val="single" w:sz="4" w:space="0" w:color="EEF0EC" w:themeColor="accent5" w:themeTint="99"/>
        <w:insideV w:val="single" w:sz="4" w:space="0" w:color="EEF0E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AF8" w:themeFill="accent5" w:themeFillTint="33"/>
      </w:tcPr>
    </w:tblStylePr>
    <w:tblStylePr w:type="band1Horz">
      <w:tblPr/>
      <w:tcPr>
        <w:shd w:val="clear" w:color="auto" w:fill="F9FAF8" w:themeFill="accent5" w:themeFillTint="33"/>
      </w:tcPr>
    </w:tblStylePr>
    <w:tblStylePr w:type="neCell">
      <w:tblPr/>
      <w:tcPr>
        <w:tcBorders>
          <w:bottom w:val="single" w:sz="4" w:space="0" w:color="EEF0EC" w:themeColor="accent5" w:themeTint="99"/>
        </w:tcBorders>
      </w:tcPr>
    </w:tblStylePr>
    <w:tblStylePr w:type="nwCell">
      <w:tblPr/>
      <w:tcPr>
        <w:tcBorders>
          <w:bottom w:val="single" w:sz="4" w:space="0" w:color="EEF0EC" w:themeColor="accent5" w:themeTint="99"/>
        </w:tcBorders>
      </w:tcPr>
    </w:tblStylePr>
    <w:tblStylePr w:type="seCell">
      <w:tblPr/>
      <w:tcPr>
        <w:tcBorders>
          <w:top w:val="single" w:sz="4" w:space="0" w:color="EEF0EC" w:themeColor="accent5" w:themeTint="99"/>
        </w:tcBorders>
      </w:tcPr>
    </w:tblStylePr>
    <w:tblStylePr w:type="swCell">
      <w:tblPr/>
      <w:tcPr>
        <w:tcBorders>
          <w:top w:val="single" w:sz="4" w:space="0" w:color="EEF0EC" w:themeColor="accent5" w:themeTint="99"/>
        </w:tcBorders>
      </w:tcPr>
    </w:tblStylePr>
  </w:style>
  <w:style w:type="character" w:styleId="Lienhypertextesuivivisit">
    <w:name w:val="FollowedHyperlink"/>
    <w:basedOn w:val="Policepardfaut"/>
    <w:uiPriority w:val="99"/>
    <w:semiHidden/>
    <w:unhideWhenUsed/>
    <w:rsid w:val="009841C9"/>
    <w:rPr>
      <w:color w:val="FFFFFF" w:themeColor="followedHyperlink"/>
      <w:u w:val="single"/>
    </w:rPr>
  </w:style>
  <w:style w:type="character" w:customStyle="1" w:styleId="UnresolvedMention">
    <w:name w:val="Unresolved Mention"/>
    <w:basedOn w:val="Policepardfaut"/>
    <w:uiPriority w:val="99"/>
    <w:rsid w:val="00EE0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29510">
      <w:bodyDiv w:val="1"/>
      <w:marLeft w:val="0"/>
      <w:marRight w:val="0"/>
      <w:marTop w:val="0"/>
      <w:marBottom w:val="0"/>
      <w:divBdr>
        <w:top w:val="none" w:sz="0" w:space="0" w:color="auto"/>
        <w:left w:val="none" w:sz="0" w:space="0" w:color="auto"/>
        <w:bottom w:val="none" w:sz="0" w:space="0" w:color="auto"/>
        <w:right w:val="none" w:sz="0" w:space="0" w:color="auto"/>
      </w:divBdr>
    </w:div>
    <w:div w:id="902838481">
      <w:bodyDiv w:val="1"/>
      <w:marLeft w:val="0"/>
      <w:marRight w:val="0"/>
      <w:marTop w:val="0"/>
      <w:marBottom w:val="0"/>
      <w:divBdr>
        <w:top w:val="none" w:sz="0" w:space="0" w:color="auto"/>
        <w:left w:val="none" w:sz="0" w:space="0" w:color="auto"/>
        <w:bottom w:val="none" w:sz="0" w:space="0" w:color="auto"/>
        <w:right w:val="none" w:sz="0" w:space="0" w:color="auto"/>
      </w:divBdr>
    </w:div>
    <w:div w:id="169726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hyperlink" Target="https://twitter.com/MorganPhilipsFR"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linkedin.com/company/fyte" TargetMode="External"/><Relationship Id="rId33" Type="http://schemas.openxmlformats.org/officeDocument/2006/relationships/hyperlink" Target="http://www.lefigaro.fr/decideur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www.cadremploi.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inkedin.com/company/morgan-philips-group/"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fyte.fr/"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facebook.com/Cadremploi"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yperlink" Target="http://www.morganphilips.com" TargetMode="External"/><Relationship Id="rId27" Type="http://schemas.openxmlformats.org/officeDocument/2006/relationships/hyperlink" Target="https://www.instagram.com/morgan_philips_group/" TargetMode="External"/><Relationship Id="rId30" Type="http://schemas.openxmlformats.org/officeDocument/2006/relationships/hyperlink" Target="http://twitter.com/cadremploi" TargetMode="External"/><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Hudson brand refresh 2016">
      <a:dk1>
        <a:srgbClr val="000000"/>
      </a:dk1>
      <a:lt1>
        <a:srgbClr val="FFFFFF"/>
      </a:lt1>
      <a:dk2>
        <a:srgbClr val="3C3C3B"/>
      </a:dk2>
      <a:lt2>
        <a:srgbClr val="009C9E"/>
      </a:lt2>
      <a:accent1>
        <a:srgbClr val="0098D3"/>
      </a:accent1>
      <a:accent2>
        <a:srgbClr val="E78E23"/>
      </a:accent2>
      <a:accent3>
        <a:srgbClr val="CD0920"/>
      </a:accent3>
      <a:accent4>
        <a:srgbClr val="6ABAA3"/>
      </a:accent4>
      <a:accent5>
        <a:srgbClr val="E3E7E0"/>
      </a:accent5>
      <a:accent6>
        <a:srgbClr val="000000"/>
      </a:accent6>
      <a:hlink>
        <a:srgbClr val="00000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C7800-79C6-4E6D-826D-C681E918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622D1A38.dotm</Template>
  <TotalTime>1</TotalTime>
  <Pages>8</Pages>
  <Words>1220</Words>
  <Characters>6710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Hudson</Company>
  <LinksUpToDate>false</LinksUpToDate>
  <CharactersWithSpaces>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Audrey Giraud</dc:creator>
  <cp:lastModifiedBy>Marion Tonard</cp:lastModifiedBy>
  <cp:revision>3</cp:revision>
  <cp:lastPrinted>2020-01-31T10:26:00Z</cp:lastPrinted>
  <dcterms:created xsi:type="dcterms:W3CDTF">2020-02-05T08:51:00Z</dcterms:created>
  <dcterms:modified xsi:type="dcterms:W3CDTF">2020-02-05T08:54:00Z</dcterms:modified>
</cp:coreProperties>
</file>